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D8C8" w14:textId="02B66751" w:rsidR="007C7F26" w:rsidRPr="003471DD" w:rsidRDefault="007C7F26" w:rsidP="007C7F26">
      <w:pPr>
        <w:pStyle w:val="NormalWeb"/>
        <w:spacing w:before="0" w:beforeAutospacing="0" w:after="0" w:afterAutospacing="0"/>
        <w:ind w:right="-20"/>
        <w:jc w:val="center"/>
        <w:rPr>
          <w:rFonts w:ascii="Calibri" w:hAnsi="Calibri" w:cs="Calibri"/>
        </w:rPr>
      </w:pPr>
      <w:r w:rsidRPr="003471DD">
        <w:rPr>
          <w:rFonts w:ascii="Calibri" w:hAnsi="Calibri" w:cs="Calibri"/>
          <w:b/>
          <w:bCs/>
          <w:color w:val="000000"/>
        </w:rPr>
        <w:t>ANEXO I</w:t>
      </w:r>
      <w:r w:rsidR="008531FE">
        <w:rPr>
          <w:rFonts w:ascii="Calibri" w:hAnsi="Calibri" w:cs="Calibri"/>
          <w:b/>
          <w:bCs/>
          <w:color w:val="000000"/>
        </w:rPr>
        <w:t>I</w:t>
      </w:r>
    </w:p>
    <w:p w14:paraId="1F68C425" w14:textId="6AD6AE95" w:rsidR="007C7F26" w:rsidRDefault="007C7F26" w:rsidP="007C7F26">
      <w:pPr>
        <w:pStyle w:val="Ttulo1"/>
        <w:ind w:left="426" w:right="97"/>
        <w:jc w:val="center"/>
        <w:rPr>
          <w:rFonts w:ascii="Calibri" w:hAnsi="Calibri" w:cs="Calibri"/>
          <w:color w:val="000000"/>
          <w:sz w:val="24"/>
        </w:rPr>
      </w:pPr>
      <w:r w:rsidRPr="003471DD">
        <w:rPr>
          <w:rFonts w:ascii="Calibri" w:hAnsi="Calibri" w:cs="Calibri"/>
          <w:color w:val="000000"/>
          <w:sz w:val="24"/>
        </w:rPr>
        <w:t xml:space="preserve">FORMULÁRIO SOMATÓRIO DE PONTUAÇÃO </w:t>
      </w:r>
      <w:r w:rsidR="00B3605D">
        <w:rPr>
          <w:rFonts w:ascii="Calibri" w:hAnsi="Calibri" w:cs="Calibri"/>
          <w:color w:val="000000"/>
          <w:sz w:val="24"/>
        </w:rPr>
        <w:t>–</w:t>
      </w:r>
      <w:r w:rsidRPr="003471DD">
        <w:rPr>
          <w:rFonts w:ascii="Calibri" w:hAnsi="Calibri" w:cs="Calibri"/>
          <w:color w:val="000000"/>
          <w:sz w:val="24"/>
        </w:rPr>
        <w:t xml:space="preserve"> </w:t>
      </w:r>
      <w:r w:rsidR="00B3605D">
        <w:rPr>
          <w:rFonts w:ascii="Calibri" w:hAnsi="Calibri" w:cs="Calibri"/>
          <w:color w:val="000000"/>
          <w:sz w:val="24"/>
        </w:rPr>
        <w:t>PROFESSOR FORMADOR</w:t>
      </w:r>
    </w:p>
    <w:p w14:paraId="2F969E8D" w14:textId="77777777" w:rsidR="001C49F6" w:rsidRDefault="001C49F6" w:rsidP="001C49F6">
      <w:pPr>
        <w:rPr>
          <w:lang w:eastAsia="pt-BR"/>
        </w:rPr>
      </w:pPr>
    </w:p>
    <w:tbl>
      <w:tblPr>
        <w:tblW w:w="11341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2"/>
        <w:gridCol w:w="2041"/>
        <w:gridCol w:w="2127"/>
        <w:gridCol w:w="1275"/>
        <w:gridCol w:w="1134"/>
        <w:gridCol w:w="1276"/>
        <w:gridCol w:w="1276"/>
      </w:tblGrid>
      <w:tr w:rsidR="00B3605D" w:rsidRPr="005938D9" w14:paraId="75979E8C" w14:textId="77777777" w:rsidTr="00497CA6">
        <w:tc>
          <w:tcPr>
            <w:tcW w:w="2212" w:type="dxa"/>
            <w:shd w:val="clear" w:color="auto" w:fill="D9D9D9" w:themeFill="background1" w:themeFillShade="D9"/>
            <w:vAlign w:val="center"/>
          </w:tcPr>
          <w:p w14:paraId="779B497E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Itens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1B5F5AB1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Subite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426EBC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Documentos aptos à</w:t>
            </w:r>
          </w:p>
          <w:p w14:paraId="543002F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comprovação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0EE971F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Pontuação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C284E7C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Pontuação Máxima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157DD29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Pontos Proponentes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2CC605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Avaliação da Comissão</w:t>
            </w:r>
          </w:p>
        </w:tc>
      </w:tr>
      <w:tr w:rsidR="00B3605D" w:rsidRPr="005938D9" w14:paraId="65E44192" w14:textId="77777777" w:rsidTr="00497CA6">
        <w:trPr>
          <w:trHeight w:val="510"/>
        </w:trPr>
        <w:tc>
          <w:tcPr>
            <w:tcW w:w="2212" w:type="dxa"/>
            <w:vMerge w:val="restart"/>
            <w:vAlign w:val="center"/>
          </w:tcPr>
          <w:p w14:paraId="54AA579F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1. Formação Acadêmica (concluído)</w:t>
            </w:r>
          </w:p>
          <w:p w14:paraId="25F05BC9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0FDEC83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Máximo 20 pontos</w:t>
            </w:r>
          </w:p>
          <w:p w14:paraId="786723CB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Não cumulativos</w:t>
            </w:r>
          </w:p>
        </w:tc>
        <w:tc>
          <w:tcPr>
            <w:tcW w:w="2041" w:type="dxa"/>
            <w:vAlign w:val="center"/>
          </w:tcPr>
          <w:p w14:paraId="27D52A85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Doutorado</w:t>
            </w:r>
          </w:p>
        </w:tc>
        <w:tc>
          <w:tcPr>
            <w:tcW w:w="2127" w:type="dxa"/>
            <w:vMerge w:val="restart"/>
            <w:vAlign w:val="center"/>
          </w:tcPr>
          <w:p w14:paraId="37CCE8E3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Diploma</w:t>
            </w:r>
          </w:p>
          <w:p w14:paraId="4B0F2BA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Na ausência desse, Histórico Escolar e a Declaração de Conclusão</w:t>
            </w:r>
          </w:p>
        </w:tc>
        <w:tc>
          <w:tcPr>
            <w:tcW w:w="1275" w:type="dxa"/>
            <w:vAlign w:val="center"/>
          </w:tcPr>
          <w:p w14:paraId="200966D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20 por curso</w:t>
            </w:r>
          </w:p>
        </w:tc>
        <w:tc>
          <w:tcPr>
            <w:tcW w:w="1134" w:type="dxa"/>
            <w:vMerge w:val="restart"/>
            <w:vAlign w:val="center"/>
          </w:tcPr>
          <w:p w14:paraId="23BA945B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1276" w:type="dxa"/>
            <w:vMerge w:val="restart"/>
            <w:vAlign w:val="center"/>
          </w:tcPr>
          <w:p w14:paraId="47DA2985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777B19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6E93D4FF" w14:textId="77777777" w:rsidTr="00497CA6">
        <w:trPr>
          <w:trHeight w:val="416"/>
        </w:trPr>
        <w:tc>
          <w:tcPr>
            <w:tcW w:w="2212" w:type="dxa"/>
            <w:vMerge/>
            <w:vAlign w:val="center"/>
          </w:tcPr>
          <w:p w14:paraId="00B470D5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041" w:type="dxa"/>
            <w:vAlign w:val="center"/>
          </w:tcPr>
          <w:p w14:paraId="25595959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Mestrado</w:t>
            </w:r>
          </w:p>
        </w:tc>
        <w:tc>
          <w:tcPr>
            <w:tcW w:w="2127" w:type="dxa"/>
            <w:vMerge/>
            <w:vAlign w:val="center"/>
          </w:tcPr>
          <w:p w14:paraId="6FC56720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121A05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15 por curso</w:t>
            </w:r>
          </w:p>
        </w:tc>
        <w:tc>
          <w:tcPr>
            <w:tcW w:w="1134" w:type="dxa"/>
            <w:vMerge/>
            <w:vAlign w:val="center"/>
          </w:tcPr>
          <w:p w14:paraId="687CF686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D0A622E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2652D9E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</w:tr>
      <w:tr w:rsidR="00B3605D" w:rsidRPr="005938D9" w14:paraId="50049D1D" w14:textId="77777777" w:rsidTr="00497CA6">
        <w:trPr>
          <w:trHeight w:val="416"/>
        </w:trPr>
        <w:tc>
          <w:tcPr>
            <w:tcW w:w="2212" w:type="dxa"/>
            <w:vMerge/>
            <w:vAlign w:val="center"/>
          </w:tcPr>
          <w:p w14:paraId="385F293B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041" w:type="dxa"/>
            <w:vAlign w:val="center"/>
          </w:tcPr>
          <w:p w14:paraId="35BD9A2B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Especialização</w:t>
            </w:r>
          </w:p>
        </w:tc>
        <w:tc>
          <w:tcPr>
            <w:tcW w:w="2127" w:type="dxa"/>
            <w:vMerge/>
            <w:vAlign w:val="center"/>
          </w:tcPr>
          <w:p w14:paraId="45D04660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28BA2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10 por curso</w:t>
            </w:r>
          </w:p>
        </w:tc>
        <w:tc>
          <w:tcPr>
            <w:tcW w:w="1134" w:type="dxa"/>
            <w:vMerge/>
            <w:vAlign w:val="center"/>
          </w:tcPr>
          <w:p w14:paraId="4F7A2583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BFDE709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69512F1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</w:tr>
      <w:tr w:rsidR="00B3605D" w:rsidRPr="005938D9" w14:paraId="218D3F6A" w14:textId="77777777" w:rsidTr="00497CA6">
        <w:trPr>
          <w:trHeight w:val="418"/>
        </w:trPr>
        <w:tc>
          <w:tcPr>
            <w:tcW w:w="2212" w:type="dxa"/>
            <w:vMerge w:val="restart"/>
            <w:vAlign w:val="center"/>
          </w:tcPr>
          <w:p w14:paraId="5C0C3B39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2. Experiência em projetos de ensino, pesquisa e extensão nos últimos 5 anos</w:t>
            </w:r>
          </w:p>
          <w:p w14:paraId="5C48E3CE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358377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Máximo</w:t>
            </w: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16 pontos</w:t>
            </w:r>
          </w:p>
        </w:tc>
        <w:tc>
          <w:tcPr>
            <w:tcW w:w="2041" w:type="dxa"/>
            <w:vAlign w:val="center"/>
          </w:tcPr>
          <w:p w14:paraId="1A54C412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Coordenação de Projetos de Ensino, Pesquisa e Extensão</w:t>
            </w:r>
          </w:p>
        </w:tc>
        <w:tc>
          <w:tcPr>
            <w:tcW w:w="2127" w:type="dxa"/>
            <w:vMerge w:val="restart"/>
            <w:vAlign w:val="center"/>
          </w:tcPr>
          <w:p w14:paraId="40F2B97C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Certificado ou Declaração/Atestado emitidos exclusivamente pelos respectivos setores de ensino, pesquisa e extensão</w:t>
            </w:r>
          </w:p>
        </w:tc>
        <w:tc>
          <w:tcPr>
            <w:tcW w:w="1275" w:type="dxa"/>
            <w:vAlign w:val="center"/>
          </w:tcPr>
          <w:p w14:paraId="3AC2A6CF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3 por projeto</w:t>
            </w:r>
          </w:p>
        </w:tc>
        <w:tc>
          <w:tcPr>
            <w:tcW w:w="1134" w:type="dxa"/>
            <w:vAlign w:val="center"/>
          </w:tcPr>
          <w:p w14:paraId="58862818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2DBCF2D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BCFEF1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3FD39D43" w14:textId="77777777" w:rsidTr="00497CA6">
        <w:trPr>
          <w:trHeight w:val="416"/>
        </w:trPr>
        <w:tc>
          <w:tcPr>
            <w:tcW w:w="2212" w:type="dxa"/>
            <w:vMerge/>
            <w:vAlign w:val="center"/>
          </w:tcPr>
          <w:p w14:paraId="42C69382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041" w:type="dxa"/>
            <w:vAlign w:val="center"/>
          </w:tcPr>
          <w:p w14:paraId="5715BF7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Participação como parte da equipe em Projetos de Ensino, Pesquisa e Extensão</w:t>
            </w:r>
          </w:p>
        </w:tc>
        <w:tc>
          <w:tcPr>
            <w:tcW w:w="2127" w:type="dxa"/>
            <w:vMerge/>
            <w:vAlign w:val="center"/>
          </w:tcPr>
          <w:p w14:paraId="785E0406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CD604D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2 por projeto</w:t>
            </w:r>
          </w:p>
        </w:tc>
        <w:tc>
          <w:tcPr>
            <w:tcW w:w="1134" w:type="dxa"/>
            <w:vAlign w:val="center"/>
          </w:tcPr>
          <w:p w14:paraId="66F4493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44A94AEC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AC2351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643CBB78" w14:textId="77777777" w:rsidTr="00497CA6">
        <w:trPr>
          <w:trHeight w:val="416"/>
        </w:trPr>
        <w:tc>
          <w:tcPr>
            <w:tcW w:w="2212" w:type="dxa"/>
            <w:vMerge/>
            <w:vAlign w:val="center"/>
          </w:tcPr>
          <w:p w14:paraId="3444EE14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041" w:type="dxa"/>
            <w:vAlign w:val="center"/>
          </w:tcPr>
          <w:p w14:paraId="536E4DD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Avaliação de Projetos de Ensino, Pesquisa e Extensão</w:t>
            </w:r>
          </w:p>
        </w:tc>
        <w:tc>
          <w:tcPr>
            <w:tcW w:w="2127" w:type="dxa"/>
            <w:vMerge/>
            <w:vAlign w:val="center"/>
          </w:tcPr>
          <w:p w14:paraId="49ACB2AE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4F8FF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1 por edital</w:t>
            </w:r>
          </w:p>
        </w:tc>
        <w:tc>
          <w:tcPr>
            <w:tcW w:w="1134" w:type="dxa"/>
            <w:vAlign w:val="center"/>
          </w:tcPr>
          <w:p w14:paraId="64518BAE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27687379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229F0E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6AF84861" w14:textId="77777777" w:rsidTr="00497CA6">
        <w:trPr>
          <w:trHeight w:val="416"/>
        </w:trPr>
        <w:tc>
          <w:tcPr>
            <w:tcW w:w="2212" w:type="dxa"/>
            <w:vMerge w:val="restart"/>
            <w:vAlign w:val="center"/>
          </w:tcPr>
          <w:p w14:paraId="08F0CD4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3. Produção Científica nos últimos 5 anos</w:t>
            </w:r>
          </w:p>
          <w:p w14:paraId="18FFD8BD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A2A8A2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 xml:space="preserve">Máximo </w:t>
            </w: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12 pontos</w:t>
            </w:r>
          </w:p>
          <w:p w14:paraId="3D01C1B2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41" w:type="dxa"/>
            <w:vAlign w:val="center"/>
          </w:tcPr>
          <w:p w14:paraId="07709BDD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Livro ou Capítulo de Livro</w:t>
            </w:r>
          </w:p>
          <w:p w14:paraId="06182ABB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682BF94F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Cópia da 1ª página da produção, capa dos anais, ou certificado que comprove a publicação (no caso de resumos e trabalhos completos ou cópia da ficha catalográfica, sumário e 1ª página, no caso de livro ou capítulo de livro</w:t>
            </w:r>
          </w:p>
          <w:p w14:paraId="7A08406F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9CE261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2 por produção</w:t>
            </w:r>
          </w:p>
        </w:tc>
        <w:tc>
          <w:tcPr>
            <w:tcW w:w="1134" w:type="dxa"/>
            <w:vAlign w:val="center"/>
          </w:tcPr>
          <w:p w14:paraId="02A5670D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1E6F1FF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29E9BA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52BAB3C5" w14:textId="77777777" w:rsidTr="00497CA6">
        <w:trPr>
          <w:trHeight w:val="416"/>
        </w:trPr>
        <w:tc>
          <w:tcPr>
            <w:tcW w:w="2212" w:type="dxa"/>
            <w:vMerge/>
            <w:vAlign w:val="center"/>
          </w:tcPr>
          <w:p w14:paraId="51FD99D6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041" w:type="dxa"/>
            <w:vAlign w:val="center"/>
          </w:tcPr>
          <w:p w14:paraId="0903967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Relato de Experiência ou Artigo Publicado na Nexus – Revista de Extensão do IFAM</w:t>
            </w:r>
          </w:p>
        </w:tc>
        <w:tc>
          <w:tcPr>
            <w:tcW w:w="2127" w:type="dxa"/>
            <w:vMerge/>
            <w:vAlign w:val="center"/>
          </w:tcPr>
          <w:p w14:paraId="69B00009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FE4AF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2 por produção</w:t>
            </w:r>
          </w:p>
        </w:tc>
        <w:tc>
          <w:tcPr>
            <w:tcW w:w="1134" w:type="dxa"/>
            <w:vAlign w:val="center"/>
          </w:tcPr>
          <w:p w14:paraId="798DA1B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4981E31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F1BBB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56DA748C" w14:textId="77777777" w:rsidTr="00497CA6">
        <w:trPr>
          <w:trHeight w:val="416"/>
        </w:trPr>
        <w:tc>
          <w:tcPr>
            <w:tcW w:w="2212" w:type="dxa"/>
            <w:vMerge/>
            <w:vAlign w:val="center"/>
          </w:tcPr>
          <w:p w14:paraId="5F8F5C10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041" w:type="dxa"/>
            <w:vAlign w:val="center"/>
          </w:tcPr>
          <w:p w14:paraId="19CBC74D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Artigo científico publicado em outros periódicos</w:t>
            </w:r>
          </w:p>
        </w:tc>
        <w:tc>
          <w:tcPr>
            <w:tcW w:w="2127" w:type="dxa"/>
            <w:vMerge/>
            <w:vAlign w:val="center"/>
          </w:tcPr>
          <w:p w14:paraId="39A9A79F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903FA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2 por produção</w:t>
            </w:r>
          </w:p>
        </w:tc>
        <w:tc>
          <w:tcPr>
            <w:tcW w:w="1134" w:type="dxa"/>
            <w:vAlign w:val="center"/>
          </w:tcPr>
          <w:p w14:paraId="04E6A8B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1FE21233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E0F31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66EF56B9" w14:textId="77777777" w:rsidTr="00497CA6">
        <w:trPr>
          <w:trHeight w:val="1133"/>
        </w:trPr>
        <w:tc>
          <w:tcPr>
            <w:tcW w:w="2212" w:type="dxa"/>
            <w:vMerge w:val="restart"/>
            <w:vAlign w:val="center"/>
          </w:tcPr>
          <w:p w14:paraId="15B60BBC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4. Participação em Cursos de Extensão nos últimos 5 anos</w:t>
            </w:r>
          </w:p>
          <w:p w14:paraId="03ECDBDB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0BB08A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Máximo:</w:t>
            </w: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10 pontos</w:t>
            </w:r>
          </w:p>
        </w:tc>
        <w:tc>
          <w:tcPr>
            <w:tcW w:w="2041" w:type="dxa"/>
            <w:vMerge w:val="restart"/>
            <w:vAlign w:val="center"/>
          </w:tcPr>
          <w:p w14:paraId="1247829A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Atuação como professor em cursos de Extensão</w:t>
            </w:r>
          </w:p>
        </w:tc>
        <w:tc>
          <w:tcPr>
            <w:tcW w:w="2127" w:type="dxa"/>
            <w:vMerge w:val="restart"/>
            <w:vAlign w:val="center"/>
          </w:tcPr>
          <w:p w14:paraId="5C6A0D8F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Certificado ou declarações/atestados expedidos pelos setores competentes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9708F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2 por curso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3F68F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AA63A2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BD158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7408813C" w14:textId="77777777" w:rsidTr="00497CA6">
        <w:trPr>
          <w:trHeight w:val="443"/>
        </w:trPr>
        <w:tc>
          <w:tcPr>
            <w:tcW w:w="2212" w:type="dxa"/>
            <w:vMerge/>
            <w:vAlign w:val="center"/>
          </w:tcPr>
          <w:p w14:paraId="06DED519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041" w:type="dxa"/>
            <w:vMerge/>
            <w:vAlign w:val="center"/>
          </w:tcPr>
          <w:p w14:paraId="2DA1C40D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31EAE165" w14:textId="77777777" w:rsidR="00B3605D" w:rsidRPr="005938D9" w:rsidRDefault="00B3605D" w:rsidP="00814E9F">
            <w:pPr>
              <w:widowControl w:val="0"/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1AD59BC9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FC63B6C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2E26A1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30BBAC3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1EA47070" w14:textId="77777777" w:rsidTr="00497CA6">
        <w:trPr>
          <w:trHeight w:val="416"/>
        </w:trPr>
        <w:tc>
          <w:tcPr>
            <w:tcW w:w="2212" w:type="dxa"/>
            <w:vAlign w:val="center"/>
          </w:tcPr>
          <w:p w14:paraId="0552D60F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5. Tempo de serviço no IFAM</w:t>
            </w:r>
          </w:p>
          <w:p w14:paraId="55EAC03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9DCAB64" w14:textId="77777777" w:rsidR="00B3605D" w:rsidRPr="00E35EE5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Máximo: </w:t>
            </w: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 Pontos</w:t>
            </w:r>
          </w:p>
        </w:tc>
        <w:tc>
          <w:tcPr>
            <w:tcW w:w="2041" w:type="dxa"/>
            <w:vAlign w:val="center"/>
          </w:tcPr>
          <w:p w14:paraId="11A7D1A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Tempo de serviço no IFAM</w:t>
            </w:r>
          </w:p>
        </w:tc>
        <w:tc>
          <w:tcPr>
            <w:tcW w:w="2127" w:type="dxa"/>
            <w:vAlign w:val="center"/>
          </w:tcPr>
          <w:p w14:paraId="6E22C19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 xml:space="preserve">Declaração de tempo de serviço, emitida pelo SIGRH ou outro documento que </w:t>
            </w:r>
            <w:r w:rsidRPr="005938D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comprove o tempo de serviço no IFAM</w:t>
            </w:r>
          </w:p>
        </w:tc>
        <w:tc>
          <w:tcPr>
            <w:tcW w:w="1275" w:type="dxa"/>
            <w:vAlign w:val="center"/>
          </w:tcPr>
          <w:p w14:paraId="4669BA7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 por ano completo</w:t>
            </w:r>
          </w:p>
        </w:tc>
        <w:tc>
          <w:tcPr>
            <w:tcW w:w="1134" w:type="dxa"/>
            <w:vAlign w:val="center"/>
          </w:tcPr>
          <w:p w14:paraId="61231D6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1B2BDEC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0E0A0C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2F99FF4D" w14:textId="77777777" w:rsidTr="00497CA6">
        <w:trPr>
          <w:trHeight w:val="416"/>
        </w:trPr>
        <w:tc>
          <w:tcPr>
            <w:tcW w:w="2212" w:type="dxa"/>
            <w:vAlign w:val="center"/>
          </w:tcPr>
          <w:p w14:paraId="257A38C1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6. Contribuição na Elaboração do Proposta do Mulheres Mil + Cuidados que foi enviado a SETEC ou Diagnóstico do Território ou na Elaboração do PPC</w:t>
            </w:r>
          </w:p>
          <w:p w14:paraId="5CE0033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E7B97C" w14:textId="77777777" w:rsidR="00B3605D" w:rsidRPr="00E35EE5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 Pontos</w:t>
            </w:r>
          </w:p>
        </w:tc>
        <w:tc>
          <w:tcPr>
            <w:tcW w:w="2041" w:type="dxa"/>
            <w:vAlign w:val="center"/>
          </w:tcPr>
          <w:p w14:paraId="0CC38A7D" w14:textId="77777777" w:rsidR="00B3605D" w:rsidRPr="005938D9" w:rsidRDefault="00B3605D" w:rsidP="00814E9F">
            <w:pPr>
              <w:ind w:left="35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Contribuição</w:t>
            </w:r>
          </w:p>
        </w:tc>
        <w:tc>
          <w:tcPr>
            <w:tcW w:w="2127" w:type="dxa"/>
            <w:vAlign w:val="center"/>
          </w:tcPr>
          <w:p w14:paraId="44A498FA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Atestado emitido pelo setor de extensão do campus devidamente assinado pelo Gestor de Extensão e pelo Diretor Geral</w:t>
            </w:r>
          </w:p>
        </w:tc>
        <w:tc>
          <w:tcPr>
            <w:tcW w:w="1275" w:type="dxa"/>
            <w:vAlign w:val="center"/>
          </w:tcPr>
          <w:p w14:paraId="798D982B" w14:textId="77777777" w:rsidR="00B3605D" w:rsidRPr="005938D9" w:rsidRDefault="00B3605D" w:rsidP="00814E9F">
            <w:pPr>
              <w:ind w:left="74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5 por contribuição</w:t>
            </w:r>
          </w:p>
        </w:tc>
        <w:tc>
          <w:tcPr>
            <w:tcW w:w="1134" w:type="dxa"/>
            <w:vAlign w:val="center"/>
          </w:tcPr>
          <w:p w14:paraId="4813924C" w14:textId="77777777" w:rsidR="00B3605D" w:rsidRPr="005938D9" w:rsidRDefault="00B3605D" w:rsidP="00814E9F">
            <w:pPr>
              <w:ind w:left="1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  <w:p w14:paraId="31E03E02" w14:textId="77777777" w:rsidR="00B3605D" w:rsidRPr="005938D9" w:rsidRDefault="00B3605D" w:rsidP="00814E9F">
            <w:pPr>
              <w:ind w:left="1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B7A8C0" w14:textId="77777777" w:rsidR="00B3605D" w:rsidRPr="005938D9" w:rsidRDefault="00B3605D" w:rsidP="00814E9F">
            <w:pPr>
              <w:ind w:left="1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D16EF1" w14:textId="77777777" w:rsidR="00B3605D" w:rsidRPr="005938D9" w:rsidRDefault="00B3605D" w:rsidP="00814E9F">
            <w:pPr>
              <w:ind w:left="1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4B78B684" w14:textId="77777777" w:rsidTr="00497CA6">
        <w:trPr>
          <w:trHeight w:val="416"/>
        </w:trPr>
        <w:tc>
          <w:tcPr>
            <w:tcW w:w="2212" w:type="dxa"/>
            <w:vAlign w:val="center"/>
          </w:tcPr>
          <w:p w14:paraId="41E3FF18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7. Experiência no Programa Mulheres Mil</w:t>
            </w:r>
          </w:p>
          <w:p w14:paraId="62BE188E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1C0DB73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 pontos</w:t>
            </w:r>
          </w:p>
        </w:tc>
        <w:tc>
          <w:tcPr>
            <w:tcW w:w="2041" w:type="dxa"/>
            <w:vAlign w:val="center"/>
          </w:tcPr>
          <w:p w14:paraId="4EAF98C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Participação como docente ou equipe multidisciplinar do Programa Mulheres Mil</w:t>
            </w:r>
          </w:p>
        </w:tc>
        <w:tc>
          <w:tcPr>
            <w:tcW w:w="2127" w:type="dxa"/>
            <w:vAlign w:val="center"/>
          </w:tcPr>
          <w:p w14:paraId="4184E781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2B21835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Certificados, atestados ou declarações</w:t>
            </w:r>
          </w:p>
        </w:tc>
        <w:tc>
          <w:tcPr>
            <w:tcW w:w="1275" w:type="dxa"/>
            <w:vAlign w:val="center"/>
          </w:tcPr>
          <w:p w14:paraId="255762A7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7 por participação</w:t>
            </w:r>
          </w:p>
        </w:tc>
        <w:tc>
          <w:tcPr>
            <w:tcW w:w="1134" w:type="dxa"/>
            <w:vAlign w:val="center"/>
          </w:tcPr>
          <w:p w14:paraId="24705964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05221810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01E34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605D" w:rsidRPr="005938D9" w14:paraId="3FA3FF47" w14:textId="77777777" w:rsidTr="00497CA6">
        <w:trPr>
          <w:trHeight w:val="416"/>
        </w:trPr>
        <w:tc>
          <w:tcPr>
            <w:tcW w:w="2212" w:type="dxa"/>
            <w:vAlign w:val="center"/>
          </w:tcPr>
          <w:p w14:paraId="70FEC7BB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041" w:type="dxa"/>
            <w:vAlign w:val="center"/>
          </w:tcPr>
          <w:p w14:paraId="794152B5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A0EDAAB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E7C823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34" w:type="dxa"/>
            <w:vAlign w:val="center"/>
          </w:tcPr>
          <w:p w14:paraId="04F59D6B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38D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80 Pontos</w:t>
            </w:r>
          </w:p>
        </w:tc>
        <w:tc>
          <w:tcPr>
            <w:tcW w:w="1276" w:type="dxa"/>
            <w:vAlign w:val="center"/>
          </w:tcPr>
          <w:p w14:paraId="5DA4B5E9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E393A6" w14:textId="77777777" w:rsidR="00B3605D" w:rsidRPr="005938D9" w:rsidRDefault="00B3605D" w:rsidP="00814E9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</w:tbl>
    <w:p w14:paraId="7CF5D3C9" w14:textId="77777777" w:rsidR="006E182F" w:rsidRPr="001C49F6" w:rsidRDefault="006E182F" w:rsidP="001C49F6">
      <w:pPr>
        <w:rPr>
          <w:lang w:eastAsia="pt-BR"/>
        </w:rPr>
      </w:pPr>
    </w:p>
    <w:p w14:paraId="16652AD5" w14:textId="77777777" w:rsidR="00F66E6F" w:rsidRPr="007C7F26" w:rsidRDefault="00F66E6F" w:rsidP="007C7F26"/>
    <w:sectPr w:rsidR="00F66E6F" w:rsidRPr="007C7F26" w:rsidSect="003141E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134" w:bottom="993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612C" w14:textId="77777777" w:rsidR="0081333A" w:rsidRDefault="0081333A">
      <w:r>
        <w:separator/>
      </w:r>
    </w:p>
  </w:endnote>
  <w:endnote w:type="continuationSeparator" w:id="0">
    <w:p w14:paraId="147F569B" w14:textId="77777777" w:rsidR="0081333A" w:rsidRDefault="0081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D484" w14:textId="094589C2" w:rsidR="0050189E" w:rsidRPr="00E25C68" w:rsidRDefault="00CA1868" w:rsidP="00E25C68">
    <w:pPr>
      <w:pStyle w:val="Rodap"/>
      <w:ind w:firstLine="2124"/>
      <w:rPr>
        <w:b/>
        <w:i/>
      </w:rPr>
    </w:pPr>
    <w:r w:rsidRPr="0081153B">
      <w:rPr>
        <w:b/>
        <w:noProof/>
        <w:sz w:val="16"/>
        <w:szCs w:val="16"/>
      </w:rPr>
      <w:drawing>
        <wp:anchor distT="0" distB="0" distL="114300" distR="114300" simplePos="0" relativeHeight="251726336" behindDoc="0" locked="0" layoutInCell="1" allowOverlap="1" wp14:anchorId="4BC28841" wp14:editId="5D56EBE6">
          <wp:simplePos x="0" y="0"/>
          <wp:positionH relativeFrom="column">
            <wp:posOffset>-942975</wp:posOffset>
          </wp:positionH>
          <wp:positionV relativeFrom="paragraph">
            <wp:posOffset>187019</wp:posOffset>
          </wp:positionV>
          <wp:extent cx="383652" cy="215301"/>
          <wp:effectExtent l="0" t="0" r="0" b="0"/>
          <wp:wrapNone/>
          <wp:docPr id="2" name="Imagem 2" descr="FA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FA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652" cy="215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76">
      <w:rPr>
        <w:b/>
        <w:i/>
        <w:noProof/>
      </w:rPr>
      <mc:AlternateContent>
        <mc:Choice Requires="wpg">
          <w:drawing>
            <wp:anchor distT="0" distB="0" distL="114300" distR="114300" simplePos="0" relativeHeight="251722240" behindDoc="0" locked="0" layoutInCell="1" allowOverlap="1" wp14:anchorId="4B584417" wp14:editId="32B22E0E">
              <wp:simplePos x="0" y="0"/>
              <wp:positionH relativeFrom="column">
                <wp:posOffset>-602331</wp:posOffset>
              </wp:positionH>
              <wp:positionV relativeFrom="paragraph">
                <wp:posOffset>66040</wp:posOffset>
              </wp:positionV>
              <wp:extent cx="5876698" cy="501650"/>
              <wp:effectExtent l="0" t="0" r="10160" b="0"/>
              <wp:wrapNone/>
              <wp:docPr id="125743355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6698" cy="501650"/>
                        <a:chOff x="0" y="0"/>
                        <a:chExt cx="5876698" cy="501650"/>
                      </a:xfrm>
                    </wpg:grpSpPr>
                    <pic:pic xmlns:pic="http://schemas.openxmlformats.org/drawingml/2006/picture">
                      <pic:nvPicPr>
                        <pic:cNvPr id="2099511114" name="Imagem 5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9260" y="137424"/>
                          <a:ext cx="40322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284824" name="Imagem 5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85420" y="137424"/>
                          <a:ext cx="24066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4736752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88463" y="221993"/>
                          <a:ext cx="238823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FE368" w14:textId="77777777" w:rsidR="007E5376" w:rsidRPr="00D948B1" w:rsidRDefault="007E5376" w:rsidP="007E5376">
                            <w:pPr>
                              <w:pStyle w:val="Ttulo1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Av.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Borba, 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.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º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1144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Bairro: Cachoerinha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Manaus-AM – CEP: 690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65-030</w:t>
                            </w:r>
                          </w:p>
                          <w:p w14:paraId="2B13B65E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Fone / Fax: (92) 3346-8303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/ 3085-2170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Site: </w:t>
                            </w:r>
                            <w:hyperlink r:id="rId4" w:history="1">
                              <w:r w:rsidRPr="006815D2">
                                <w:rPr>
                                  <w:rStyle w:val="Hyperlink"/>
                                  <w:sz w:val="12"/>
                                  <w:szCs w:val="16"/>
                                </w:rPr>
                                <w:t>www.faepi.org.br</w:t>
                              </w:r>
                            </w:hyperlink>
                          </w:p>
                          <w:p w14:paraId="2E4806B9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288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10810974" name="Imagem 54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9697" y="142710"/>
                          <a:ext cx="22860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46427349" name="Imagem 52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63246" y="137424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3101717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75094" y="137424"/>
                          <a:ext cx="20447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0630846" name="Imagem 2" descr="Ícone&#10;&#10;Descrição gerada automaticamente com confiança média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49942" y="126853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5894871" name="Imagem 3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67075" y="126853"/>
                          <a:ext cx="297815" cy="291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21282422" name="Caixa de Texto 4"/>
                      <wps:cNvSpPr txBox="1"/>
                      <wps:spPr>
                        <a:xfrm>
                          <a:off x="0" y="0"/>
                          <a:ext cx="360947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6ACA1" w14:textId="77777777" w:rsidR="007E5376" w:rsidRPr="001034DC" w:rsidRDefault="007E5376" w:rsidP="007E537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034D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>APOIADAS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0767689" name="Imagem 9" descr="Logotipo, nome da empresa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31778" y="132138"/>
                          <a:ext cx="38989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584417" id="Agrupar 9" o:spid="_x0000_s1026" style="position:absolute;left:0;text-align:left;margin-left:-47.45pt;margin-top:5.2pt;width:462.75pt;height:39.5pt;z-index:251722240" coordsize="58766,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S/glHgAA//RJREFU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Dw/7F39zGWVoUdx895&#10;ZvalsOAubyIFq7RQSqVig8YYkza01baku8yUBCXbYgwvgWDTmCZNE1O78Y/aNJqiVEFilCrsTEuX&#10;nbEkNE01xhBjBSuxWC2aKiAiL3alvO2ye0/P3Xk0Jk0FKuDO/D6fcHLOeZ5n7kyGuXe57HfuBe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FNba+MSAAAAeDofuOZDt9RS3zhuObTddtmlF796XHOIu+7Tn954+LFldtwC&#10;ALCWPbLhwHmvfe0T445D3AevvvYfSy1vGLcc0trtl116yVnjBgAAAHgGxPQAAADwLIjpVxUxPQAA&#10;wI9JTL+aiOkBAADg2RrGGQAAAAAAAAAAAAAAY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tTW2rgEAAAAns4HrvnQLbXUN45bDm33tNbeO64B&#10;AAD4f6i1Xtqn01Z2HNra7ZddeslZ4wYAAAB4BsT0AAAA8CyI6QEAAIBDk5geAAAAnq1hnAEAAAAA&#10;AAAAAAAAIIa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LW1Ni4BAACAp/MXV1+95cjWNoxbAAAAgENCa+2pyy+//OFx&#10;CwAAADwDYnoAAAAAAAAAAAAAAOIM4wwAAAAAAAAAAAAAAD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3" o:spid="_x0000_s1027" type="#_x0000_t75" style="position:absolute;left:8192;top:1374;width:4032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">
                <v:imagedata r:id="rId11" o:title="" chromakey="white"/>
              </v:shape>
              <v:shape id="Imagem 55" o:spid="_x0000_s1028" type="#_x0000_t75" style="position:absolute;left:2854;top:1374;width:240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">
                <v:imagedata r:id="rId1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34884;top:2219;width:2388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" filled="f" fillcolor="navy" stroked="f">
                <v:textbox inset="0,.8mm,0,0">
                  <w:txbxContent>
                    <w:p w14:paraId="008FE368" w14:textId="77777777" w:rsidR="007E5376" w:rsidRPr="00D948B1" w:rsidRDefault="007E5376" w:rsidP="007E5376">
                      <w:pPr>
                        <w:pStyle w:val="Ttulo1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Av.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Borba, 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n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.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º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1144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Bairro: Cachoerinha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Manaus-AM – CEP: 690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65-030</w:t>
                      </w:r>
                    </w:p>
                    <w:p w14:paraId="2B13B65E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Fone / Fax: (92) 3346-8303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 / 3085-2170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Site: </w:t>
                      </w:r>
                      <w:hyperlink r:id="rId13" w:history="1">
                        <w:r w:rsidRPr="006815D2">
                          <w:rPr>
                            <w:rStyle w:val="Hyperlink"/>
                            <w:sz w:val="12"/>
                            <w:szCs w:val="16"/>
                          </w:rPr>
                          <w:t>www.faepi.org.br</w:t>
                        </w:r>
                      </w:hyperlink>
                    </w:p>
                    <w:p w14:paraId="2E4806B9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  <v:shape id="Imagem 54" o:spid="_x0000_s1030" type="#_x0000_t75" style="position:absolute;left:5496;top:1427;width:228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">
                <v:imagedata r:id="rId14" o:title="" chromakey="white"/>
              </v:shape>
              <v:shape id="Imagem 52" o:spid="_x0000_s1031" type="#_x0000_t75" style="position:absolute;left:12632;top:1374;width:240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">
                <v:imagedata r:id="rId15" o:title=""/>
              </v:shape>
              <v:shape id="Imagem 1" o:spid="_x0000_s1032" type="#_x0000_t75" alt="Uma imagem contendo Logotipo&#10;&#10;Descrição gerada automaticamente" style="position:absolute;left:15750;top:1374;width:2045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">
                <v:imagedata r:id="rId16" o:title="Uma imagem contendo Logotipo&#10;&#10;Descrição gerada automaticamente"/>
              </v:shape>
              <v:shape id="Imagem 2" o:spid="_x0000_s1033" type="#_x0000_t75" alt="Ícone&#10;&#10;Descrição gerada automaticamente com confiança média" style="position:absolute;left:18499;top:1268;width:2407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">
                <v:imagedata r:id="rId17" o:title="Ícone&#10;&#10;Descrição gerada automaticamente com confiança média"/>
              </v:shape>
              <v:shape id="Imagem 3" o:spid="_x0000_s1034" type="#_x0000_t75" style="position:absolute;left:21670;top:1268;width:2978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">
                <v:imagedata r:id="rId18" o:title=""/>
              </v:shape>
              <v:shape id="Caixa de Texto 4" o:spid="_x0000_s1035" type="#_x0000_t202" style="position:absolute;width:3609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" filled="f" stroked="f" strokeweight=".5pt">
                <v:textbox style="layout-flow:vertical;mso-layout-flow-alt:bottom-to-top">
                  <w:txbxContent>
                    <w:p w14:paraId="1C36ACA1" w14:textId="77777777" w:rsidR="007E5376" w:rsidRPr="001034DC" w:rsidRDefault="007E5376" w:rsidP="007E537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  <w:r w:rsidRPr="001034DC"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  <w:t>APOIADAS</w:t>
                      </w:r>
                    </w:p>
                  </w:txbxContent>
                </v:textbox>
              </v:shape>
              <v:shape id="Imagem 9" o:spid="_x0000_s1036" type="#_x0000_t75" alt="Logotipo, nome da empresa&#10;&#10;O conteúdo gerado por IA pode estar incorreto." style="position:absolute;left:25317;top:1321;width:3899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">
                <v:imagedata r:id="rId19" o:title="Logotipo, nome da empresa&#10;&#10;O conteúdo gerado por IA pode estar incorreto"/>
              </v:shape>
            </v:group>
          </w:pict>
        </mc:Fallback>
      </mc:AlternateContent>
    </w:r>
    <w:r w:rsidR="001034DC">
      <w:rPr>
        <w:b/>
        <w:i/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272499B" wp14:editId="6E20EF79">
              <wp:simplePos x="0" y="0"/>
              <wp:positionH relativeFrom="column">
                <wp:posOffset>-942783</wp:posOffset>
              </wp:positionH>
              <wp:positionV relativeFrom="paragraph">
                <wp:posOffset>12700</wp:posOffset>
              </wp:positionV>
              <wp:extent cx="9445876" cy="211455"/>
              <wp:effectExtent l="0" t="0" r="41275" b="36195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45876" cy="211455"/>
                        <a:chOff x="0" y="0"/>
                        <a:chExt cx="5782575" cy="211820"/>
                      </a:xfrm>
                    </wpg:grpSpPr>
                    <wps:wsp>
                      <wps:cNvPr id="4" name="AutoShape 37"/>
                      <wps:cNvCnPr>
                        <a:cxnSpLocks noChangeShapeType="1"/>
                      </wps:cNvCnPr>
                      <wps:spPr bwMode="auto">
                        <a:xfrm>
                          <a:off x="1795272" y="33528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1796161" cy="34318"/>
                          <a:chOff x="0" y="0"/>
                          <a:chExt cx="1796161" cy="34318"/>
                        </a:xfrm>
                      </wpg:grpSpPr>
                      <wps:wsp>
                        <wps:cNvPr id="3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82296" y="33528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8" name="AutoShape 41"/>
                      <wps:cNvCnPr>
                        <a:cxnSpLocks noChangeShapeType="1"/>
                      </wps:cNvCnPr>
                      <wps:spPr bwMode="auto">
                        <a:xfrm>
                          <a:off x="1712976" y="0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3" name="Agrupar 13"/>
                      <wpg:cNvGrpSpPr/>
                      <wpg:grpSpPr>
                        <a:xfrm>
                          <a:off x="1885188" y="178308"/>
                          <a:ext cx="3897387" cy="33512"/>
                          <a:chOff x="0" y="0"/>
                          <a:chExt cx="3897387" cy="33512"/>
                        </a:xfrm>
                      </wpg:grpSpPr>
                      <wps:wsp>
                        <wps:cNvPr id="5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81387" y="33512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76BD3E52" id="Agrupar 16" o:spid="_x0000_s1026" style="position:absolute;margin-left:-74.25pt;margin-top:1pt;width:743.75pt;height:16.65pt;z-index:251677184;mso-width-relative:margin" coordsize="57825,2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7" type="#_x0000_t32" style="position:absolute;left:17952;top:335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" strokecolor="red" strokeweight=".5pt"/>
              <v:group id="Agrupar 15" o:spid="_x0000_s1028" style="position:absolute;width:17961;height:343" coordsize="1796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AutoShape 36" o:spid="_x0000_s1029" type="#_x0000_t32" style="position:absolute;left:822;top:335;width:1713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+1xwgAAANoAAAAPAAAAZHJzL2Rvd25yZXYueG1sRI9Bi8Iw&#10;FITvgv8hPGFva6qC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Dtd+1xwgAAANoAAAAPAAAA&#10;AAAAAAAAAAAAAAcCAABkcnMvZG93bnJldi54bWxQSwUGAAAAAAMAAwC3AAAA9gIAAAAA&#10;" strokecolor="red" strokeweight=".5pt"/>
                <v:shape id="AutoShape 40" o:spid="_x0000_s1030" type="#_x0000_t32" style="position:absolute;width:17138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" strokecolor="#00b050" strokeweight=".5pt"/>
              </v:group>
              <v:shape id="AutoShape 41" o:spid="_x0000_s1031" type="#_x0000_t32" style="position:absolute;left:17129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" strokecolor="#00b050" strokeweight=".5pt"/>
              <v:group id="Agrupar 13" o:spid="_x0000_s1032" style="position:absolute;left:18851;top:1783;width:38974;height:335" coordsize="3897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AutoShape 38" o:spid="_x0000_s1033" type="#_x0000_t32" style="position:absolute;left:813;top:335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CewgAAANoAAAAPAAAAZHJzL2Rvd25yZXYueG1sRI9Bi8Iw&#10;FITvgv8hPGFva6qg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AN0tCewgAAANoAAAAPAAAA&#10;AAAAAAAAAAAAAAcCAABkcnMvZG93bnJldi54bWxQSwUGAAAAAAMAAwC3AAAA9gIAAAAA&#10;" strokecolor="red" strokeweight=".5pt"/>
                <v:shape id="AutoShape 42" o:spid="_x0000_s1034" type="#_x0000_t32" style="position:absolute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" strokecolor="#00b050" strokeweight=".5pt"/>
              </v:group>
            </v:group>
          </w:pict>
        </mc:Fallback>
      </mc:AlternateContent>
    </w:r>
    <w:r w:rsidR="00D948B1">
      <w:rPr>
        <w:b/>
        <w:i/>
        <w:noProof/>
      </w:rPr>
      <w:drawing>
        <wp:anchor distT="0" distB="0" distL="114300" distR="114300" simplePos="0" relativeHeight="251720192" behindDoc="0" locked="0" layoutInCell="1" allowOverlap="1" wp14:anchorId="340E20C1" wp14:editId="1D0B60B6">
          <wp:simplePos x="0" y="0"/>
          <wp:positionH relativeFrom="column">
            <wp:posOffset>5245418</wp:posOffset>
          </wp:positionH>
          <wp:positionV relativeFrom="paragraph">
            <wp:posOffset>91440</wp:posOffset>
          </wp:positionV>
          <wp:extent cx="1033145" cy="448945"/>
          <wp:effectExtent l="0" t="0" r="0" b="825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Empresa Limpa.jpg"/>
                  <pic:cNvPicPr/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6902" w14:textId="77777777" w:rsidR="0081333A" w:rsidRDefault="0081333A">
      <w:r>
        <w:separator/>
      </w:r>
    </w:p>
  </w:footnote>
  <w:footnote w:type="continuationSeparator" w:id="0">
    <w:p w14:paraId="1F29F5F0" w14:textId="77777777" w:rsidR="0081333A" w:rsidRDefault="00813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7F17" w14:textId="148A1E39" w:rsidR="0050189E" w:rsidRDefault="008531F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3856F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8" o:spid="_x0000_s2050" type="#_x0000_t75" style="position:absolute;margin-left:0;margin-top:0;width:405.45pt;height:685.9pt;z-index:-251588096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  <w:r w:rsidR="0050189E">
      <w:rPr>
        <w:rStyle w:val="Nmerodepgina"/>
      </w:rPr>
      <w:fldChar w:fldCharType="begin"/>
    </w:r>
    <w:r w:rsidR="0050189E">
      <w:rPr>
        <w:rStyle w:val="Nmerodepgina"/>
      </w:rPr>
      <w:instrText xml:space="preserve">PAGE  </w:instrText>
    </w:r>
    <w:r w:rsidR="0050189E">
      <w:rPr>
        <w:rStyle w:val="Nmerodepgina"/>
      </w:rPr>
      <w:fldChar w:fldCharType="separate"/>
    </w:r>
    <w:r w:rsidR="003141E3">
      <w:rPr>
        <w:rStyle w:val="Nmerodepgina"/>
        <w:noProof/>
      </w:rPr>
      <w:t>1</w:t>
    </w:r>
    <w:r w:rsidR="0050189E">
      <w:rPr>
        <w:rStyle w:val="Nmerodepgina"/>
      </w:rPr>
      <w:fldChar w:fldCharType="end"/>
    </w:r>
  </w:p>
  <w:p w14:paraId="73A66D8B" w14:textId="77777777" w:rsidR="0050189E" w:rsidRDefault="0050189E">
    <w:pPr>
      <w:pStyle w:val="Cabealho"/>
      <w:ind w:right="360"/>
    </w:pPr>
  </w:p>
  <w:p w14:paraId="52C565AE" w14:textId="77777777" w:rsidR="0050189E" w:rsidRDefault="0050189E"/>
  <w:p w14:paraId="79DAAB89" w14:textId="77777777" w:rsidR="0050189E" w:rsidRDefault="005018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3946" w14:textId="2156DC29" w:rsidR="005A07B0" w:rsidRDefault="003A4D18" w:rsidP="003A4D18">
    <w:pPr>
      <w:pStyle w:val="Corpodetexto"/>
      <w:rPr>
        <w:b/>
        <w:sz w:val="20"/>
        <w:szCs w:val="20"/>
      </w:rPr>
    </w:pPr>
    <w:r>
      <w:rPr>
        <w:noProof/>
      </w:rPr>
      <w:drawing>
        <wp:inline distT="0" distB="0" distL="0" distR="0" wp14:anchorId="1C48C9C5" wp14:editId="61C95471">
          <wp:extent cx="1137178" cy="596900"/>
          <wp:effectExtent l="0" t="0" r="6350" b="0"/>
          <wp:docPr id="1" name="Imagem 1" descr="C:\Users\1799034\AppData\Local\Microsoft\Windows\INetCache\Content.MSO\32FD781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99034\AppData\Local\Microsoft\Windows\INetCache\Content.MSO\32FD781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193" cy="61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F74B6" w14:textId="4C52445D" w:rsidR="005A07B0" w:rsidRDefault="008531FE" w:rsidP="005A07B0">
    <w:pPr>
      <w:pStyle w:val="Corpodetexto"/>
      <w:jc w:val="center"/>
      <w:rPr>
        <w:spacing w:val="-3"/>
      </w:rPr>
    </w:pPr>
    <w:r>
      <w:rPr>
        <w:b/>
        <w:noProof/>
        <w:sz w:val="16"/>
        <w:szCs w:val="16"/>
      </w:rPr>
      <w:pict w14:anchorId="7F8A24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9" o:spid="_x0000_s2051" type="#_x0000_t75" style="position:absolute;left:0;text-align:left;margin-left:0;margin-top:0;width:405.45pt;height:685.9pt;z-index:-251587072;mso-position-horizontal:center;mso-position-horizontal-relative:margin;mso-position-vertical:center;mso-position-vertical-relative:margin" o:allowincell="f">
          <v:imagedata r:id="rId2" o:title="marca"/>
          <w10:wrap anchorx="margin" anchory="margin"/>
        </v:shape>
      </w:pict>
    </w:r>
    <w:r w:rsidR="005A07B0">
      <w:rPr>
        <w:spacing w:val="-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7FEC" w14:textId="4698FC9B" w:rsidR="00CA1868" w:rsidRDefault="008531FE">
    <w:pPr>
      <w:pStyle w:val="Cabealho"/>
    </w:pPr>
    <w:r>
      <w:rPr>
        <w:noProof/>
      </w:rPr>
      <w:pict w14:anchorId="761FA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7" o:spid="_x0000_s2049" type="#_x0000_t75" style="position:absolute;margin-left:0;margin-top:0;width:405.45pt;height:685.9pt;z-index:-251589120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0C8"/>
    <w:multiLevelType w:val="multilevel"/>
    <w:tmpl w:val="11346612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1" w15:restartNumberingAfterBreak="0">
    <w:nsid w:val="1151011A"/>
    <w:multiLevelType w:val="hybridMultilevel"/>
    <w:tmpl w:val="FD4250B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83BA5"/>
    <w:multiLevelType w:val="multilevel"/>
    <w:tmpl w:val="CC568E4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F2E11A0"/>
    <w:multiLevelType w:val="hybridMultilevel"/>
    <w:tmpl w:val="D13EC356"/>
    <w:lvl w:ilvl="0" w:tplc="04160017">
      <w:start w:val="1"/>
      <w:numFmt w:val="lowerLetter"/>
      <w:lvlText w:val="%1)"/>
      <w:lvlJc w:val="left"/>
      <w:pPr>
        <w:ind w:left="4831" w:hanging="360"/>
      </w:pPr>
    </w:lvl>
    <w:lvl w:ilvl="1" w:tplc="04160019" w:tentative="1">
      <w:start w:val="1"/>
      <w:numFmt w:val="lowerLetter"/>
      <w:lvlText w:val="%2."/>
      <w:lvlJc w:val="left"/>
      <w:pPr>
        <w:ind w:left="5551" w:hanging="360"/>
      </w:pPr>
    </w:lvl>
    <w:lvl w:ilvl="2" w:tplc="0416001B" w:tentative="1">
      <w:start w:val="1"/>
      <w:numFmt w:val="lowerRoman"/>
      <w:lvlText w:val="%3."/>
      <w:lvlJc w:val="right"/>
      <w:pPr>
        <w:ind w:left="6271" w:hanging="180"/>
      </w:pPr>
    </w:lvl>
    <w:lvl w:ilvl="3" w:tplc="0416000F" w:tentative="1">
      <w:start w:val="1"/>
      <w:numFmt w:val="decimal"/>
      <w:lvlText w:val="%4."/>
      <w:lvlJc w:val="left"/>
      <w:pPr>
        <w:ind w:left="6991" w:hanging="360"/>
      </w:pPr>
    </w:lvl>
    <w:lvl w:ilvl="4" w:tplc="04160019" w:tentative="1">
      <w:start w:val="1"/>
      <w:numFmt w:val="lowerLetter"/>
      <w:lvlText w:val="%5."/>
      <w:lvlJc w:val="left"/>
      <w:pPr>
        <w:ind w:left="7711" w:hanging="360"/>
      </w:pPr>
    </w:lvl>
    <w:lvl w:ilvl="5" w:tplc="0416001B" w:tentative="1">
      <w:start w:val="1"/>
      <w:numFmt w:val="lowerRoman"/>
      <w:lvlText w:val="%6."/>
      <w:lvlJc w:val="right"/>
      <w:pPr>
        <w:ind w:left="8431" w:hanging="180"/>
      </w:pPr>
    </w:lvl>
    <w:lvl w:ilvl="6" w:tplc="0416000F" w:tentative="1">
      <w:start w:val="1"/>
      <w:numFmt w:val="decimal"/>
      <w:lvlText w:val="%7."/>
      <w:lvlJc w:val="left"/>
      <w:pPr>
        <w:ind w:left="9151" w:hanging="360"/>
      </w:pPr>
    </w:lvl>
    <w:lvl w:ilvl="7" w:tplc="04160019" w:tentative="1">
      <w:start w:val="1"/>
      <w:numFmt w:val="lowerLetter"/>
      <w:lvlText w:val="%8."/>
      <w:lvlJc w:val="left"/>
      <w:pPr>
        <w:ind w:left="9871" w:hanging="360"/>
      </w:pPr>
    </w:lvl>
    <w:lvl w:ilvl="8" w:tplc="0416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4" w15:restartNumberingAfterBreak="0">
    <w:nsid w:val="567C2DBB"/>
    <w:multiLevelType w:val="hybridMultilevel"/>
    <w:tmpl w:val="371218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D2DBC"/>
    <w:multiLevelType w:val="hybridMultilevel"/>
    <w:tmpl w:val="8208E692"/>
    <w:lvl w:ilvl="0" w:tplc="04160017">
      <w:start w:val="1"/>
      <w:numFmt w:val="lowerLetter"/>
      <w:lvlText w:val="%1)"/>
      <w:lvlJc w:val="left"/>
      <w:pPr>
        <w:ind w:left="767" w:hanging="360"/>
      </w:p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6" w15:restartNumberingAfterBreak="0">
    <w:nsid w:val="683F7F34"/>
    <w:multiLevelType w:val="multilevel"/>
    <w:tmpl w:val="923EE8B0"/>
    <w:lvl w:ilvl="0">
      <w:start w:val="1"/>
      <w:numFmt w:val="decimal"/>
      <w:lvlText w:val="%1."/>
      <w:lvlJc w:val="left"/>
      <w:pPr>
        <w:ind w:left="1277" w:hanging="42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428"/>
      </w:pPr>
    </w:lvl>
    <w:lvl w:ilvl="2">
      <w:numFmt w:val="bullet"/>
      <w:lvlText w:val="•"/>
      <w:lvlJc w:val="left"/>
      <w:pPr>
        <w:ind w:left="3207" w:hanging="428"/>
      </w:pPr>
    </w:lvl>
    <w:lvl w:ilvl="3">
      <w:numFmt w:val="bullet"/>
      <w:lvlText w:val="•"/>
      <w:lvlJc w:val="left"/>
      <w:pPr>
        <w:ind w:left="4170" w:hanging="428"/>
      </w:pPr>
    </w:lvl>
    <w:lvl w:ilvl="4">
      <w:numFmt w:val="bullet"/>
      <w:lvlText w:val="•"/>
      <w:lvlJc w:val="left"/>
      <w:pPr>
        <w:ind w:left="5134" w:hanging="428"/>
      </w:pPr>
    </w:lvl>
    <w:lvl w:ilvl="5">
      <w:numFmt w:val="bullet"/>
      <w:lvlText w:val="•"/>
      <w:lvlJc w:val="left"/>
      <w:pPr>
        <w:ind w:left="6097" w:hanging="427"/>
      </w:pPr>
    </w:lvl>
    <w:lvl w:ilvl="6">
      <w:numFmt w:val="bullet"/>
      <w:lvlText w:val="•"/>
      <w:lvlJc w:val="left"/>
      <w:pPr>
        <w:ind w:left="7061" w:hanging="427"/>
      </w:pPr>
    </w:lvl>
    <w:lvl w:ilvl="7">
      <w:numFmt w:val="bullet"/>
      <w:lvlText w:val="•"/>
      <w:lvlJc w:val="left"/>
      <w:pPr>
        <w:ind w:left="8024" w:hanging="428"/>
      </w:pPr>
    </w:lvl>
    <w:lvl w:ilvl="8">
      <w:numFmt w:val="bullet"/>
      <w:lvlText w:val="•"/>
      <w:lvlJc w:val="left"/>
      <w:pPr>
        <w:ind w:left="8988" w:hanging="428"/>
      </w:pPr>
    </w:lvl>
  </w:abstractNum>
  <w:abstractNum w:abstractNumId="7" w15:restartNumberingAfterBreak="0">
    <w:nsid w:val="72172F0B"/>
    <w:multiLevelType w:val="hybridMultilevel"/>
    <w:tmpl w:val="D36C824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769158975">
    <w:abstractNumId w:val="1"/>
  </w:num>
  <w:num w:numId="2" w16cid:durableId="287782542">
    <w:abstractNumId w:val="0"/>
  </w:num>
  <w:num w:numId="3" w16cid:durableId="1985347796">
    <w:abstractNumId w:val="5"/>
  </w:num>
  <w:num w:numId="4" w16cid:durableId="938022410">
    <w:abstractNumId w:val="3"/>
  </w:num>
  <w:num w:numId="5" w16cid:durableId="1089082057">
    <w:abstractNumId w:val="7"/>
  </w:num>
  <w:num w:numId="6" w16cid:durableId="1607078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5413976">
    <w:abstractNumId w:val="4"/>
  </w:num>
  <w:num w:numId="8" w16cid:durableId="1252812625">
    <w:abstractNumId w:val="6"/>
  </w:num>
  <w:num w:numId="9" w16cid:durableId="1875800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71"/>
    <w:rsid w:val="0000783E"/>
    <w:rsid w:val="0001136D"/>
    <w:rsid w:val="00022679"/>
    <w:rsid w:val="000231A2"/>
    <w:rsid w:val="00046405"/>
    <w:rsid w:val="00046FD3"/>
    <w:rsid w:val="000553C0"/>
    <w:rsid w:val="00061044"/>
    <w:rsid w:val="00070F74"/>
    <w:rsid w:val="000712A7"/>
    <w:rsid w:val="00071F66"/>
    <w:rsid w:val="0008353A"/>
    <w:rsid w:val="000978A4"/>
    <w:rsid w:val="000A37BA"/>
    <w:rsid w:val="000B0C4D"/>
    <w:rsid w:val="000B6C9B"/>
    <w:rsid w:val="000B7070"/>
    <w:rsid w:val="000C1ED9"/>
    <w:rsid w:val="000D275C"/>
    <w:rsid w:val="000D2DD3"/>
    <w:rsid w:val="000E3066"/>
    <w:rsid w:val="000F2251"/>
    <w:rsid w:val="000F7612"/>
    <w:rsid w:val="001034DC"/>
    <w:rsid w:val="00112CA9"/>
    <w:rsid w:val="001140C4"/>
    <w:rsid w:val="001216F8"/>
    <w:rsid w:val="00134407"/>
    <w:rsid w:val="00136CDB"/>
    <w:rsid w:val="00137AA6"/>
    <w:rsid w:val="00145B93"/>
    <w:rsid w:val="00164649"/>
    <w:rsid w:val="00170911"/>
    <w:rsid w:val="00173641"/>
    <w:rsid w:val="00175B3A"/>
    <w:rsid w:val="00182641"/>
    <w:rsid w:val="00193665"/>
    <w:rsid w:val="00195D7F"/>
    <w:rsid w:val="00196BC8"/>
    <w:rsid w:val="001B6750"/>
    <w:rsid w:val="001B7304"/>
    <w:rsid w:val="001C04CE"/>
    <w:rsid w:val="001C3E5E"/>
    <w:rsid w:val="001C49F6"/>
    <w:rsid w:val="001C788F"/>
    <w:rsid w:val="001D1BBA"/>
    <w:rsid w:val="001E45B8"/>
    <w:rsid w:val="001F5575"/>
    <w:rsid w:val="0020026D"/>
    <w:rsid w:val="0021368C"/>
    <w:rsid w:val="002231FA"/>
    <w:rsid w:val="002531D0"/>
    <w:rsid w:val="00254070"/>
    <w:rsid w:val="00265184"/>
    <w:rsid w:val="00271899"/>
    <w:rsid w:val="00277E41"/>
    <w:rsid w:val="00283E35"/>
    <w:rsid w:val="00290BEA"/>
    <w:rsid w:val="00296FB2"/>
    <w:rsid w:val="002A1C04"/>
    <w:rsid w:val="002A2178"/>
    <w:rsid w:val="002A2B76"/>
    <w:rsid w:val="002A3B16"/>
    <w:rsid w:val="002B0394"/>
    <w:rsid w:val="002B4D46"/>
    <w:rsid w:val="002B6E7C"/>
    <w:rsid w:val="002C4E8A"/>
    <w:rsid w:val="002C7C36"/>
    <w:rsid w:val="002D5062"/>
    <w:rsid w:val="002D5BA5"/>
    <w:rsid w:val="002D7A48"/>
    <w:rsid w:val="002E0A63"/>
    <w:rsid w:val="002E43C6"/>
    <w:rsid w:val="002F774D"/>
    <w:rsid w:val="003042C9"/>
    <w:rsid w:val="00307A5B"/>
    <w:rsid w:val="003141E3"/>
    <w:rsid w:val="00322E5E"/>
    <w:rsid w:val="00327CB2"/>
    <w:rsid w:val="00333C51"/>
    <w:rsid w:val="0034211E"/>
    <w:rsid w:val="00342AEF"/>
    <w:rsid w:val="00346AA1"/>
    <w:rsid w:val="00346C65"/>
    <w:rsid w:val="003479B2"/>
    <w:rsid w:val="003545FA"/>
    <w:rsid w:val="00357A50"/>
    <w:rsid w:val="00371CDD"/>
    <w:rsid w:val="00371EF7"/>
    <w:rsid w:val="00380884"/>
    <w:rsid w:val="003865CC"/>
    <w:rsid w:val="003A29AA"/>
    <w:rsid w:val="003A4D18"/>
    <w:rsid w:val="003D404E"/>
    <w:rsid w:val="003D61D1"/>
    <w:rsid w:val="003E3310"/>
    <w:rsid w:val="003E55F0"/>
    <w:rsid w:val="003F3080"/>
    <w:rsid w:val="003F6B10"/>
    <w:rsid w:val="004104C2"/>
    <w:rsid w:val="004109F1"/>
    <w:rsid w:val="00411EAE"/>
    <w:rsid w:val="00413C48"/>
    <w:rsid w:val="004338BE"/>
    <w:rsid w:val="00433A49"/>
    <w:rsid w:val="00434C53"/>
    <w:rsid w:val="00435626"/>
    <w:rsid w:val="0044125C"/>
    <w:rsid w:val="00441CE9"/>
    <w:rsid w:val="00453D3C"/>
    <w:rsid w:val="00455CD6"/>
    <w:rsid w:val="0045636C"/>
    <w:rsid w:val="00473CC2"/>
    <w:rsid w:val="00477D34"/>
    <w:rsid w:val="004925D0"/>
    <w:rsid w:val="00497CA6"/>
    <w:rsid w:val="004A1920"/>
    <w:rsid w:val="004B4502"/>
    <w:rsid w:val="004C3127"/>
    <w:rsid w:val="004C6A08"/>
    <w:rsid w:val="004D04B2"/>
    <w:rsid w:val="004D3135"/>
    <w:rsid w:val="004E09B6"/>
    <w:rsid w:val="004E25F8"/>
    <w:rsid w:val="004E6CD6"/>
    <w:rsid w:val="004F22C8"/>
    <w:rsid w:val="004F6571"/>
    <w:rsid w:val="004F796C"/>
    <w:rsid w:val="00500F1F"/>
    <w:rsid w:val="0050189E"/>
    <w:rsid w:val="00503426"/>
    <w:rsid w:val="005121C6"/>
    <w:rsid w:val="00540299"/>
    <w:rsid w:val="00541129"/>
    <w:rsid w:val="00545399"/>
    <w:rsid w:val="005701CC"/>
    <w:rsid w:val="00591D62"/>
    <w:rsid w:val="00597DA7"/>
    <w:rsid w:val="005A07B0"/>
    <w:rsid w:val="005A293A"/>
    <w:rsid w:val="005A55FA"/>
    <w:rsid w:val="005B2138"/>
    <w:rsid w:val="005B510C"/>
    <w:rsid w:val="005B5E3B"/>
    <w:rsid w:val="005E5AF8"/>
    <w:rsid w:val="005F3929"/>
    <w:rsid w:val="005F699B"/>
    <w:rsid w:val="006041E1"/>
    <w:rsid w:val="00606BA3"/>
    <w:rsid w:val="00623B44"/>
    <w:rsid w:val="00626A50"/>
    <w:rsid w:val="00652A33"/>
    <w:rsid w:val="00655911"/>
    <w:rsid w:val="006700BB"/>
    <w:rsid w:val="00674B5E"/>
    <w:rsid w:val="00687C62"/>
    <w:rsid w:val="006A0840"/>
    <w:rsid w:val="006C1086"/>
    <w:rsid w:val="006E182F"/>
    <w:rsid w:val="006E1CE6"/>
    <w:rsid w:val="006F3015"/>
    <w:rsid w:val="006F31E5"/>
    <w:rsid w:val="00700F08"/>
    <w:rsid w:val="007056F8"/>
    <w:rsid w:val="00720504"/>
    <w:rsid w:val="00720838"/>
    <w:rsid w:val="00726342"/>
    <w:rsid w:val="007300AC"/>
    <w:rsid w:val="0073270F"/>
    <w:rsid w:val="0073376C"/>
    <w:rsid w:val="00740FA3"/>
    <w:rsid w:val="0074708C"/>
    <w:rsid w:val="00760E91"/>
    <w:rsid w:val="0076106F"/>
    <w:rsid w:val="00763F4F"/>
    <w:rsid w:val="00766D1A"/>
    <w:rsid w:val="00767136"/>
    <w:rsid w:val="007730ED"/>
    <w:rsid w:val="00776309"/>
    <w:rsid w:val="0078334D"/>
    <w:rsid w:val="00784D13"/>
    <w:rsid w:val="00785E14"/>
    <w:rsid w:val="007873D9"/>
    <w:rsid w:val="00791506"/>
    <w:rsid w:val="007929EC"/>
    <w:rsid w:val="00793CFF"/>
    <w:rsid w:val="007B4F53"/>
    <w:rsid w:val="007C606A"/>
    <w:rsid w:val="007C7C67"/>
    <w:rsid w:val="007C7F26"/>
    <w:rsid w:val="007E1912"/>
    <w:rsid w:val="007E1F14"/>
    <w:rsid w:val="007E5376"/>
    <w:rsid w:val="007F63FE"/>
    <w:rsid w:val="00800C53"/>
    <w:rsid w:val="0081153B"/>
    <w:rsid w:val="0081333A"/>
    <w:rsid w:val="00821F66"/>
    <w:rsid w:val="00827B55"/>
    <w:rsid w:val="00832B6B"/>
    <w:rsid w:val="0083730A"/>
    <w:rsid w:val="008438A0"/>
    <w:rsid w:val="008471C8"/>
    <w:rsid w:val="00850D26"/>
    <w:rsid w:val="008531FE"/>
    <w:rsid w:val="00857768"/>
    <w:rsid w:val="0086460B"/>
    <w:rsid w:val="00866508"/>
    <w:rsid w:val="00891BD4"/>
    <w:rsid w:val="00895AA0"/>
    <w:rsid w:val="00897183"/>
    <w:rsid w:val="008A03C9"/>
    <w:rsid w:val="008A2191"/>
    <w:rsid w:val="008B0106"/>
    <w:rsid w:val="008B48FB"/>
    <w:rsid w:val="008D6A54"/>
    <w:rsid w:val="008E4F63"/>
    <w:rsid w:val="008F15B4"/>
    <w:rsid w:val="008F2C71"/>
    <w:rsid w:val="008F55C6"/>
    <w:rsid w:val="00914C97"/>
    <w:rsid w:val="009170B5"/>
    <w:rsid w:val="0092245B"/>
    <w:rsid w:val="00923DFC"/>
    <w:rsid w:val="0092512B"/>
    <w:rsid w:val="00930F6B"/>
    <w:rsid w:val="00931DAB"/>
    <w:rsid w:val="009348A6"/>
    <w:rsid w:val="00946BC5"/>
    <w:rsid w:val="009573E6"/>
    <w:rsid w:val="009603F7"/>
    <w:rsid w:val="009637F4"/>
    <w:rsid w:val="00966B44"/>
    <w:rsid w:val="009737CB"/>
    <w:rsid w:val="009757BE"/>
    <w:rsid w:val="009758C5"/>
    <w:rsid w:val="009774D0"/>
    <w:rsid w:val="00981827"/>
    <w:rsid w:val="00983DF4"/>
    <w:rsid w:val="00984F9E"/>
    <w:rsid w:val="00990C74"/>
    <w:rsid w:val="00991D47"/>
    <w:rsid w:val="00992374"/>
    <w:rsid w:val="009A032C"/>
    <w:rsid w:val="009A19B7"/>
    <w:rsid w:val="009B509C"/>
    <w:rsid w:val="009B792F"/>
    <w:rsid w:val="009C04D7"/>
    <w:rsid w:val="009D0CCD"/>
    <w:rsid w:val="009E4C0A"/>
    <w:rsid w:val="009F0245"/>
    <w:rsid w:val="00A01D75"/>
    <w:rsid w:val="00A04C4E"/>
    <w:rsid w:val="00A06CDC"/>
    <w:rsid w:val="00A14764"/>
    <w:rsid w:val="00A21788"/>
    <w:rsid w:val="00A311F3"/>
    <w:rsid w:val="00A35ABF"/>
    <w:rsid w:val="00A402B8"/>
    <w:rsid w:val="00A4476B"/>
    <w:rsid w:val="00A51B73"/>
    <w:rsid w:val="00A51FB4"/>
    <w:rsid w:val="00A520EB"/>
    <w:rsid w:val="00A53AE3"/>
    <w:rsid w:val="00A62146"/>
    <w:rsid w:val="00A65241"/>
    <w:rsid w:val="00A6745F"/>
    <w:rsid w:val="00A7404E"/>
    <w:rsid w:val="00A807E8"/>
    <w:rsid w:val="00A867CC"/>
    <w:rsid w:val="00A9162E"/>
    <w:rsid w:val="00A91AB6"/>
    <w:rsid w:val="00AA1C69"/>
    <w:rsid w:val="00AB0930"/>
    <w:rsid w:val="00AB13FF"/>
    <w:rsid w:val="00AC676F"/>
    <w:rsid w:val="00AE58EE"/>
    <w:rsid w:val="00AE5CFA"/>
    <w:rsid w:val="00AE6BF1"/>
    <w:rsid w:val="00AE7227"/>
    <w:rsid w:val="00AF2F8C"/>
    <w:rsid w:val="00AF37E8"/>
    <w:rsid w:val="00B11A2D"/>
    <w:rsid w:val="00B25614"/>
    <w:rsid w:val="00B261CF"/>
    <w:rsid w:val="00B34036"/>
    <w:rsid w:val="00B3525B"/>
    <w:rsid w:val="00B3605D"/>
    <w:rsid w:val="00B40927"/>
    <w:rsid w:val="00B52480"/>
    <w:rsid w:val="00B5276E"/>
    <w:rsid w:val="00B6050F"/>
    <w:rsid w:val="00B61619"/>
    <w:rsid w:val="00B634CD"/>
    <w:rsid w:val="00B86E98"/>
    <w:rsid w:val="00B962D8"/>
    <w:rsid w:val="00BB06C2"/>
    <w:rsid w:val="00BB0FA0"/>
    <w:rsid w:val="00BB6223"/>
    <w:rsid w:val="00BB6D96"/>
    <w:rsid w:val="00BC0DD8"/>
    <w:rsid w:val="00BD06B2"/>
    <w:rsid w:val="00BD25EE"/>
    <w:rsid w:val="00C05F04"/>
    <w:rsid w:val="00C06840"/>
    <w:rsid w:val="00C23A7C"/>
    <w:rsid w:val="00C245D6"/>
    <w:rsid w:val="00C35773"/>
    <w:rsid w:val="00C43C0C"/>
    <w:rsid w:val="00C46008"/>
    <w:rsid w:val="00C52329"/>
    <w:rsid w:val="00C60B8F"/>
    <w:rsid w:val="00C63C7E"/>
    <w:rsid w:val="00C67FE2"/>
    <w:rsid w:val="00C7081D"/>
    <w:rsid w:val="00C75373"/>
    <w:rsid w:val="00C817D6"/>
    <w:rsid w:val="00C84BE5"/>
    <w:rsid w:val="00C858BA"/>
    <w:rsid w:val="00C92A4B"/>
    <w:rsid w:val="00C92DFF"/>
    <w:rsid w:val="00C94360"/>
    <w:rsid w:val="00C9761C"/>
    <w:rsid w:val="00CA1546"/>
    <w:rsid w:val="00CA1868"/>
    <w:rsid w:val="00CA295A"/>
    <w:rsid w:val="00CA44BE"/>
    <w:rsid w:val="00CB435E"/>
    <w:rsid w:val="00CC4B69"/>
    <w:rsid w:val="00CD0AE0"/>
    <w:rsid w:val="00CD3ECF"/>
    <w:rsid w:val="00D04BB4"/>
    <w:rsid w:val="00D1539B"/>
    <w:rsid w:val="00D2130D"/>
    <w:rsid w:val="00D21A66"/>
    <w:rsid w:val="00D5405C"/>
    <w:rsid w:val="00D5511E"/>
    <w:rsid w:val="00D63230"/>
    <w:rsid w:val="00D63F5B"/>
    <w:rsid w:val="00D8609F"/>
    <w:rsid w:val="00D9460D"/>
    <w:rsid w:val="00D948B1"/>
    <w:rsid w:val="00DA0954"/>
    <w:rsid w:val="00DA1311"/>
    <w:rsid w:val="00DA1559"/>
    <w:rsid w:val="00DC0190"/>
    <w:rsid w:val="00DC2487"/>
    <w:rsid w:val="00DC382F"/>
    <w:rsid w:val="00DC6B3F"/>
    <w:rsid w:val="00DD75AD"/>
    <w:rsid w:val="00DD7F80"/>
    <w:rsid w:val="00DE0498"/>
    <w:rsid w:val="00DF6591"/>
    <w:rsid w:val="00E04690"/>
    <w:rsid w:val="00E049F1"/>
    <w:rsid w:val="00E05A45"/>
    <w:rsid w:val="00E05E64"/>
    <w:rsid w:val="00E061FF"/>
    <w:rsid w:val="00E21F9A"/>
    <w:rsid w:val="00E25C68"/>
    <w:rsid w:val="00E32D4C"/>
    <w:rsid w:val="00E33343"/>
    <w:rsid w:val="00E47906"/>
    <w:rsid w:val="00E500BF"/>
    <w:rsid w:val="00E51729"/>
    <w:rsid w:val="00E535D4"/>
    <w:rsid w:val="00E54FCE"/>
    <w:rsid w:val="00E64EDC"/>
    <w:rsid w:val="00E72D31"/>
    <w:rsid w:val="00E903E7"/>
    <w:rsid w:val="00E9476E"/>
    <w:rsid w:val="00E95F02"/>
    <w:rsid w:val="00E96873"/>
    <w:rsid w:val="00EA357E"/>
    <w:rsid w:val="00EA3F4B"/>
    <w:rsid w:val="00EA5F11"/>
    <w:rsid w:val="00EA7E73"/>
    <w:rsid w:val="00EB5A73"/>
    <w:rsid w:val="00EC0BAA"/>
    <w:rsid w:val="00EC4076"/>
    <w:rsid w:val="00ED1574"/>
    <w:rsid w:val="00ED4D80"/>
    <w:rsid w:val="00ED6489"/>
    <w:rsid w:val="00EE7AE6"/>
    <w:rsid w:val="00EE7FAD"/>
    <w:rsid w:val="00EF5A96"/>
    <w:rsid w:val="00EF7D21"/>
    <w:rsid w:val="00F057D3"/>
    <w:rsid w:val="00F25C18"/>
    <w:rsid w:val="00F27FE8"/>
    <w:rsid w:val="00F32DF6"/>
    <w:rsid w:val="00F571B8"/>
    <w:rsid w:val="00F64D13"/>
    <w:rsid w:val="00F66E6F"/>
    <w:rsid w:val="00F675BD"/>
    <w:rsid w:val="00F95437"/>
    <w:rsid w:val="00FA201A"/>
    <w:rsid w:val="00FA4C30"/>
    <w:rsid w:val="00FC1C85"/>
    <w:rsid w:val="00FC2D50"/>
    <w:rsid w:val="00FC4383"/>
    <w:rsid w:val="00FD61AA"/>
    <w:rsid w:val="00FE37AF"/>
    <w:rsid w:val="00FF31F6"/>
    <w:rsid w:val="00FF4153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F9A1389"/>
  <w15:docId w15:val="{04CF26EF-0C6D-4FC1-8AD9-8E48E620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657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spacing w:after="0" w:line="240" w:lineRule="auto"/>
      <w:outlineLvl w:val="0"/>
    </w:pPr>
    <w:rPr>
      <w:rFonts w:ascii="Arial Narrow" w:eastAsia="Times New Roman" w:hAnsi="Arial Narrow"/>
      <w:b/>
      <w:bCs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spacing w:after="0" w:line="240" w:lineRule="auto"/>
      <w:jc w:val="both"/>
      <w:outlineLvl w:val="1"/>
    </w:pPr>
    <w:rPr>
      <w:rFonts w:ascii="Arial Narrow" w:eastAsia="Times New Roman" w:hAnsi="Arial Narrow"/>
      <w:b/>
      <w:bCs/>
      <w:color w:val="FFFFFF"/>
      <w:sz w:val="20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4708C"/>
    <w:pPr>
      <w:keepNext/>
      <w:spacing w:after="0" w:line="240" w:lineRule="auto"/>
      <w:outlineLvl w:val="2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74708C"/>
    <w:pPr>
      <w:keepNext/>
      <w:spacing w:after="0" w:line="240" w:lineRule="auto"/>
      <w:jc w:val="right"/>
      <w:outlineLvl w:val="3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74708C"/>
    <w:pPr>
      <w:keepNext/>
      <w:tabs>
        <w:tab w:val="left" w:pos="540"/>
        <w:tab w:val="left" w:pos="720"/>
      </w:tabs>
      <w:spacing w:after="0" w:line="240" w:lineRule="auto"/>
      <w:outlineLvl w:val="4"/>
    </w:pPr>
    <w:rPr>
      <w:rFonts w:ascii="Tahoma" w:eastAsia="Times New Roman" w:hAnsi="Tahoma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74708C"/>
    <w:pPr>
      <w:keepNext/>
      <w:shd w:val="clear" w:color="auto" w:fill="E6E6E6"/>
      <w:tabs>
        <w:tab w:val="left" w:pos="630"/>
        <w:tab w:val="left" w:pos="900"/>
      </w:tabs>
      <w:spacing w:before="120" w:after="120" w:line="240" w:lineRule="auto"/>
      <w:ind w:left="902" w:right="-120" w:hanging="902"/>
      <w:outlineLvl w:val="8"/>
    </w:pPr>
    <w:rPr>
      <w:rFonts w:ascii="Tahoma" w:eastAsia="Times New Roman" w:hAnsi="Tahoma"/>
      <w:b/>
      <w:bCs/>
      <w:sz w:val="26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pPr>
      <w:spacing w:after="0" w:line="240" w:lineRule="auto"/>
    </w:pPr>
    <w:rPr>
      <w:rFonts w:ascii="Tahoma" w:eastAsia="Times New Roman" w:hAnsi="Tahoma" w:cs="Tahoma"/>
      <w:sz w:val="16"/>
      <w:szCs w:val="24"/>
      <w:lang w:eastAsia="pt-BR"/>
    </w:rPr>
  </w:style>
  <w:style w:type="character" w:customStyle="1" w:styleId="Ttulo3Char">
    <w:name w:val="Título 3 Char"/>
    <w:link w:val="Ttulo3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4Char">
    <w:name w:val="Título 4 Char"/>
    <w:link w:val="Ttulo4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5Char">
    <w:name w:val="Título 5 Char"/>
    <w:link w:val="Ttulo5"/>
    <w:rsid w:val="0074708C"/>
    <w:rPr>
      <w:rFonts w:ascii="Tahoma" w:hAnsi="Tahoma"/>
      <w:b/>
      <w:bCs/>
      <w:sz w:val="24"/>
      <w:szCs w:val="24"/>
    </w:rPr>
  </w:style>
  <w:style w:type="character" w:customStyle="1" w:styleId="Ttulo9Char">
    <w:name w:val="Título 9 Char"/>
    <w:link w:val="Ttulo9"/>
    <w:rsid w:val="0074708C"/>
    <w:rPr>
      <w:rFonts w:ascii="Tahoma" w:hAnsi="Tahoma" w:cs="Tahoma"/>
      <w:b/>
      <w:bCs/>
      <w:sz w:val="26"/>
      <w:szCs w:val="24"/>
      <w:shd w:val="clear" w:color="auto" w:fill="E6E6E6"/>
    </w:rPr>
  </w:style>
  <w:style w:type="paragraph" w:styleId="Recuodecorpodetexto">
    <w:name w:val="Body Text Indent"/>
    <w:basedOn w:val="Normal"/>
    <w:link w:val="RecuodecorpodetextoChar"/>
    <w:rsid w:val="0074708C"/>
    <w:pPr>
      <w:spacing w:after="0" w:line="240" w:lineRule="auto"/>
      <w:ind w:firstLine="3870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74708C"/>
    <w:rPr>
      <w:rFonts w:ascii="Tahoma" w:hAnsi="Tahoma"/>
      <w:sz w:val="24"/>
      <w:szCs w:val="24"/>
    </w:rPr>
  </w:style>
  <w:style w:type="character" w:styleId="Hyperlink">
    <w:name w:val="Hyperlink"/>
    <w:unhideWhenUsed/>
    <w:rsid w:val="00EE7FAD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rsid w:val="00EE7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rsid w:val="00EE7FAD"/>
    <w:rPr>
      <w:rFonts w:ascii="Courier New" w:hAnsi="Courier New" w:cs="Courier New"/>
    </w:rPr>
  </w:style>
  <w:style w:type="table" w:styleId="Tabelacomgrade">
    <w:name w:val="Table Grid"/>
    <w:basedOn w:val="Tabelanormal"/>
    <w:uiPriority w:val="39"/>
    <w:rsid w:val="004F6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65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E5376"/>
    <w:rPr>
      <w:rFonts w:ascii="Arial Narrow" w:hAnsi="Arial Narrow"/>
      <w:b/>
      <w:bCs/>
      <w:sz w:val="20"/>
    </w:rPr>
  </w:style>
  <w:style w:type="character" w:customStyle="1" w:styleId="Ttulo2Char">
    <w:name w:val="Título 2 Char"/>
    <w:basedOn w:val="Fontepargpadro"/>
    <w:link w:val="Ttulo2"/>
    <w:rsid w:val="007E5376"/>
    <w:rPr>
      <w:rFonts w:ascii="Arial Narrow" w:hAnsi="Arial Narrow"/>
      <w:b/>
      <w:bCs/>
      <w:color w:val="FFFFFF"/>
      <w:sz w:val="20"/>
    </w:rPr>
  </w:style>
  <w:style w:type="paragraph" w:styleId="Corpodetexto">
    <w:name w:val="Body Text"/>
    <w:basedOn w:val="Normal"/>
    <w:link w:val="CorpodetextoChar"/>
    <w:unhideWhenUsed/>
    <w:rsid w:val="005A07B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A07B0"/>
    <w:rPr>
      <w:rFonts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66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66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://www.faepi.org.br" TargetMode="External"/><Relationship Id="rId18" Type="http://schemas.openxmlformats.org/officeDocument/2006/relationships/image" Target="media/image18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7.png"/><Relationship Id="rId2" Type="http://schemas.openxmlformats.org/officeDocument/2006/relationships/image" Target="media/image4.png"/><Relationship Id="rId16" Type="http://schemas.openxmlformats.org/officeDocument/2006/relationships/image" Target="media/image16.png"/><Relationship Id="rId20" Type="http://schemas.openxmlformats.org/officeDocument/2006/relationships/image" Target="media/image12.jp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5.png"/><Relationship Id="rId10" Type="http://schemas.openxmlformats.org/officeDocument/2006/relationships/image" Target="media/image11.png"/><Relationship Id="rId19" Type="http://schemas.openxmlformats.org/officeDocument/2006/relationships/image" Target="media/image19.png"/><Relationship Id="rId4" Type="http://schemas.openxmlformats.org/officeDocument/2006/relationships/hyperlink" Target="http://www.faepi.org.br" TargetMode="External"/><Relationship Id="rId9" Type="http://schemas.openxmlformats.org/officeDocument/2006/relationships/image" Target="media/image10.png"/><Relationship Id="rId1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99034\Downloads\Com%20marca%20d&#180;&#225;gua%20e%20Apoiado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 marca d´água e Apoiados</Template>
  <TotalTime>4</TotalTime>
  <Pages>2</Pages>
  <Words>357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FUNCEFET-AM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Justino</dc:creator>
  <cp:lastModifiedBy>Rosiene Barbosa Sena</cp:lastModifiedBy>
  <cp:revision>6</cp:revision>
  <cp:lastPrinted>2025-09-01T14:48:00Z</cp:lastPrinted>
  <dcterms:created xsi:type="dcterms:W3CDTF">2026-05-12T11:03:00Z</dcterms:created>
  <dcterms:modified xsi:type="dcterms:W3CDTF">2026-05-13T12:27:00Z</dcterms:modified>
</cp:coreProperties>
</file>