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D513" w14:textId="50944126" w:rsidR="00A80BF0" w:rsidRPr="00F6328E" w:rsidRDefault="00A80BF0" w:rsidP="00A80BF0">
      <w:pPr>
        <w:pStyle w:val="Ttulo1"/>
        <w:jc w:val="center"/>
        <w:rPr>
          <w:rFonts w:ascii="Calibri" w:hAnsi="Calibri" w:cs="Calibri"/>
          <w:sz w:val="24"/>
        </w:rPr>
      </w:pPr>
      <w:r w:rsidRPr="00F6328E">
        <w:rPr>
          <w:rFonts w:ascii="Calibri" w:hAnsi="Calibri" w:cs="Calibri"/>
          <w:color w:val="000000"/>
          <w:sz w:val="24"/>
        </w:rPr>
        <w:t xml:space="preserve">ANEXO </w:t>
      </w:r>
      <w:r w:rsidR="001B521E" w:rsidRPr="00F6328E">
        <w:rPr>
          <w:rFonts w:ascii="Calibri" w:hAnsi="Calibri" w:cs="Calibri"/>
          <w:color w:val="000000"/>
          <w:sz w:val="24"/>
        </w:rPr>
        <w:t>I</w:t>
      </w:r>
      <w:r w:rsidRPr="00F6328E">
        <w:rPr>
          <w:rFonts w:ascii="Calibri" w:hAnsi="Calibri" w:cs="Calibri"/>
          <w:color w:val="000000"/>
          <w:sz w:val="24"/>
        </w:rPr>
        <w:t>V </w:t>
      </w:r>
    </w:p>
    <w:p w14:paraId="3954FCAA" w14:textId="77777777" w:rsidR="00A80BF0" w:rsidRPr="00F6328E" w:rsidRDefault="00A80BF0" w:rsidP="00A80BF0">
      <w:pPr>
        <w:pStyle w:val="Ttulo1"/>
        <w:jc w:val="center"/>
        <w:rPr>
          <w:rFonts w:ascii="Calibri" w:hAnsi="Calibri" w:cs="Calibri"/>
          <w:sz w:val="24"/>
        </w:rPr>
      </w:pPr>
      <w:r w:rsidRPr="00F6328E">
        <w:rPr>
          <w:rFonts w:ascii="Calibri" w:hAnsi="Calibri" w:cs="Calibri"/>
          <w:color w:val="000000"/>
          <w:sz w:val="24"/>
        </w:rPr>
        <w:t> DECLARAÇÃO DE NÃO ACÚMULO DE BOLSAS</w:t>
      </w:r>
    </w:p>
    <w:p w14:paraId="0C6DD988" w14:textId="77777777" w:rsidR="00A80BF0" w:rsidRPr="00F6328E" w:rsidRDefault="00A80BF0" w:rsidP="00A80BF0">
      <w:pPr>
        <w:spacing w:after="240"/>
        <w:rPr>
          <w:rFonts w:cs="Calibri"/>
          <w:sz w:val="24"/>
          <w:szCs w:val="24"/>
        </w:rPr>
      </w:pPr>
      <w:r w:rsidRPr="00F6328E">
        <w:rPr>
          <w:rFonts w:cs="Calibri"/>
          <w:sz w:val="24"/>
          <w:szCs w:val="24"/>
        </w:rPr>
        <w:br/>
      </w:r>
    </w:p>
    <w:p w14:paraId="6D3EECBA" w14:textId="77777777" w:rsidR="00A80BF0" w:rsidRPr="00F6328E" w:rsidRDefault="00A80BF0" w:rsidP="00A80BF0">
      <w:pPr>
        <w:pStyle w:val="NormalWeb"/>
        <w:spacing w:before="0" w:beforeAutospacing="0" w:after="240" w:afterAutospacing="0"/>
        <w:jc w:val="both"/>
        <w:rPr>
          <w:rFonts w:ascii="Calibri" w:hAnsi="Calibri" w:cs="Calibri"/>
        </w:rPr>
      </w:pPr>
      <w:r w:rsidRPr="00F6328E">
        <w:rPr>
          <w:rFonts w:ascii="Calibri" w:hAnsi="Calibri" w:cs="Calibri"/>
          <w:color w:val="000000"/>
        </w:rPr>
        <w:t>Eu, ________________________________________________________________________________, CPF: _______________________, SIAPE nº ____________________, ocupante do cargo de ___________________________________________, lotado(a) no(a) ______________________________________________________, DECLARO, sob as penas da lei que:</w:t>
      </w:r>
    </w:p>
    <w:p w14:paraId="220C8FDC" w14:textId="77777777" w:rsidR="00A80BF0" w:rsidRPr="00F6328E" w:rsidRDefault="00A80BF0" w:rsidP="00A80BF0">
      <w:pPr>
        <w:rPr>
          <w:rFonts w:cs="Calibri"/>
          <w:sz w:val="24"/>
          <w:szCs w:val="24"/>
        </w:rPr>
      </w:pPr>
    </w:p>
    <w:p w14:paraId="56F7C12A" w14:textId="77777777" w:rsidR="00A80BF0" w:rsidRPr="00F6328E" w:rsidRDefault="00A80BF0" w:rsidP="00A80BF0">
      <w:pPr>
        <w:pStyle w:val="NormalWeb"/>
        <w:spacing w:before="0" w:beforeAutospacing="0" w:after="240" w:afterAutospacing="0"/>
        <w:jc w:val="both"/>
        <w:rPr>
          <w:rFonts w:ascii="Calibri" w:hAnsi="Calibri" w:cs="Calibri"/>
        </w:rPr>
      </w:pPr>
      <w:r w:rsidRPr="00F6328E">
        <w:rPr>
          <w:rFonts w:ascii="Calibri" w:hAnsi="Calibri" w:cs="Calibri"/>
          <w:color w:val="000000"/>
        </w:rPr>
        <w:t>Não acumulo bolsas cujo pagamento tenha por base a Lei Nº 11.273/2006; </w:t>
      </w:r>
    </w:p>
    <w:p w14:paraId="79BA44B7" w14:textId="77777777" w:rsidR="00A80BF0" w:rsidRPr="00F6328E" w:rsidRDefault="00A80BF0" w:rsidP="00A80BF0">
      <w:pPr>
        <w:pStyle w:val="NormalWeb"/>
        <w:spacing w:before="0" w:beforeAutospacing="0" w:after="240" w:afterAutospacing="0"/>
        <w:jc w:val="both"/>
        <w:rPr>
          <w:rFonts w:ascii="Calibri" w:hAnsi="Calibri" w:cs="Calibri"/>
        </w:rPr>
      </w:pPr>
      <w:r w:rsidRPr="00F6328E">
        <w:rPr>
          <w:rFonts w:ascii="Calibri" w:hAnsi="Calibri" w:cs="Calibri"/>
          <w:color w:val="000000"/>
        </w:rPr>
        <w:t>Estou ciente que o limite de carga horária semanal para recebimento de bolsas, de acordo com a Portaria nº 19 SETEC/MEC de 12/04/2023 e Resolução nº 015/CONSUP/IFAM, de 23 de março de 2023, é de 20 horas, e que caso esteja recebendo bolsa de outro programa/projeto que permite o acúmulo de bolsas, está sendo respeitado a carga horária semanal permitida; </w:t>
      </w:r>
    </w:p>
    <w:p w14:paraId="79EB2639" w14:textId="77777777" w:rsidR="00A80BF0" w:rsidRPr="00F6328E" w:rsidRDefault="00A80BF0" w:rsidP="00A80BF0">
      <w:pPr>
        <w:pStyle w:val="NormalWeb"/>
        <w:spacing w:before="0" w:beforeAutospacing="0" w:after="240" w:afterAutospacing="0"/>
        <w:jc w:val="both"/>
        <w:rPr>
          <w:rFonts w:ascii="Calibri" w:hAnsi="Calibri" w:cs="Calibri"/>
        </w:rPr>
      </w:pPr>
      <w:r w:rsidRPr="00F6328E">
        <w:rPr>
          <w:rFonts w:ascii="Calibri" w:hAnsi="Calibri" w:cs="Calibri"/>
          <w:color w:val="000000"/>
        </w:rPr>
        <w:t>Estou ciente que minha atuação no programa/projeto não implicará redução das atividades normalmente desempenhadas pelo(a) servidor (a) na instituição de origem e as atividades relativas ao programa/projeto deverão ocorrer fora do seu horário de expediente.</w:t>
      </w:r>
    </w:p>
    <w:p w14:paraId="4D2661C0" w14:textId="77777777" w:rsidR="00A80BF0" w:rsidRPr="00F6328E" w:rsidRDefault="00A80BF0" w:rsidP="00A80BF0">
      <w:pPr>
        <w:rPr>
          <w:rFonts w:cs="Calibri"/>
          <w:sz w:val="24"/>
          <w:szCs w:val="24"/>
        </w:rPr>
      </w:pPr>
    </w:p>
    <w:p w14:paraId="5480E521" w14:textId="010D6E26" w:rsidR="00A80BF0" w:rsidRPr="00F6328E" w:rsidRDefault="00A80BF0" w:rsidP="00A80BF0">
      <w:pPr>
        <w:pStyle w:val="NormalWeb"/>
        <w:spacing w:before="106" w:beforeAutospacing="0" w:after="0" w:afterAutospacing="0"/>
        <w:jc w:val="right"/>
        <w:rPr>
          <w:rFonts w:ascii="Calibri" w:hAnsi="Calibri" w:cs="Calibri"/>
        </w:rPr>
      </w:pPr>
      <w:r w:rsidRPr="00F6328E">
        <w:rPr>
          <w:rFonts w:ascii="Calibri" w:hAnsi="Calibri" w:cs="Calibri"/>
          <w:color w:val="000000"/>
        </w:rPr>
        <w:t>________________________-____, ______de _____________de 202</w:t>
      </w:r>
      <w:r w:rsidR="00ED18BC" w:rsidRPr="00F6328E">
        <w:rPr>
          <w:rFonts w:ascii="Calibri" w:hAnsi="Calibri" w:cs="Calibri"/>
          <w:color w:val="000000"/>
        </w:rPr>
        <w:t>6</w:t>
      </w:r>
      <w:r w:rsidRPr="00F6328E">
        <w:rPr>
          <w:rFonts w:ascii="Calibri" w:hAnsi="Calibri" w:cs="Calibri"/>
          <w:color w:val="000000"/>
        </w:rPr>
        <w:t>.</w:t>
      </w:r>
    </w:p>
    <w:p w14:paraId="6FE30FC8" w14:textId="77777777" w:rsidR="00A80BF0" w:rsidRPr="00F6328E" w:rsidRDefault="00A80BF0" w:rsidP="00A80BF0">
      <w:pPr>
        <w:spacing w:after="240"/>
        <w:rPr>
          <w:rFonts w:cs="Calibri"/>
          <w:sz w:val="24"/>
          <w:szCs w:val="24"/>
        </w:rPr>
      </w:pPr>
      <w:r w:rsidRPr="00F6328E">
        <w:rPr>
          <w:rFonts w:cs="Calibri"/>
          <w:sz w:val="24"/>
          <w:szCs w:val="24"/>
        </w:rPr>
        <w:br/>
      </w:r>
      <w:r w:rsidRPr="00F6328E">
        <w:rPr>
          <w:rFonts w:cs="Calibri"/>
          <w:sz w:val="24"/>
          <w:szCs w:val="24"/>
        </w:rPr>
        <w:br/>
      </w:r>
      <w:r w:rsidRPr="00F6328E">
        <w:rPr>
          <w:rFonts w:cs="Calibri"/>
          <w:sz w:val="24"/>
          <w:szCs w:val="24"/>
        </w:rPr>
        <w:br/>
      </w:r>
      <w:r w:rsidRPr="00F6328E">
        <w:rPr>
          <w:rFonts w:cs="Calibri"/>
          <w:sz w:val="24"/>
          <w:szCs w:val="24"/>
        </w:rPr>
        <w:br/>
      </w:r>
      <w:r w:rsidRPr="00F6328E">
        <w:rPr>
          <w:rFonts w:cs="Calibri"/>
          <w:sz w:val="24"/>
          <w:szCs w:val="24"/>
        </w:rPr>
        <w:br/>
      </w:r>
    </w:p>
    <w:p w14:paraId="74E161F7" w14:textId="77777777" w:rsidR="00A80BF0" w:rsidRPr="00F6328E" w:rsidRDefault="00A80BF0" w:rsidP="00A80BF0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F6328E">
        <w:rPr>
          <w:rFonts w:ascii="Calibri" w:hAnsi="Calibri" w:cs="Calibri"/>
          <w:color w:val="000000"/>
        </w:rPr>
        <w:t>____________________________________________</w:t>
      </w:r>
    </w:p>
    <w:p w14:paraId="057839BE" w14:textId="77777777" w:rsidR="00A80BF0" w:rsidRPr="00F6328E" w:rsidRDefault="00A80BF0" w:rsidP="00A80BF0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F6328E">
        <w:rPr>
          <w:rFonts w:ascii="Calibri" w:hAnsi="Calibri" w:cs="Calibri"/>
          <w:color w:val="000000"/>
          <w:sz w:val="20"/>
          <w:szCs w:val="20"/>
        </w:rPr>
        <w:t>Nome completo e Assinatura do servidor/candidato</w:t>
      </w:r>
    </w:p>
    <w:p w14:paraId="16652AD5" w14:textId="5C0DF2A7" w:rsidR="00F66E6F" w:rsidRPr="00F6328E" w:rsidRDefault="00F66E6F" w:rsidP="00A80BF0">
      <w:pPr>
        <w:rPr>
          <w:rFonts w:cs="Calibri"/>
        </w:rPr>
      </w:pPr>
    </w:p>
    <w:sectPr w:rsidR="00F66E6F" w:rsidRPr="00F6328E" w:rsidSect="00E25C68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134" w:bottom="1134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612C" w14:textId="77777777" w:rsidR="0081333A" w:rsidRDefault="0081333A">
      <w:r>
        <w:separator/>
      </w:r>
    </w:p>
  </w:endnote>
  <w:endnote w:type="continuationSeparator" w:id="0">
    <w:p w14:paraId="147F569B" w14:textId="77777777" w:rsidR="0081333A" w:rsidRDefault="0081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D484" w14:textId="094589C2" w:rsidR="0050189E" w:rsidRPr="00E25C68" w:rsidRDefault="00CA1868" w:rsidP="00E25C68">
    <w:pPr>
      <w:pStyle w:val="Rodap"/>
      <w:ind w:firstLine="2124"/>
      <w:rPr>
        <w:b/>
        <w:i/>
      </w:rPr>
    </w:pPr>
    <w:r w:rsidRPr="0081153B">
      <w:rPr>
        <w:b/>
        <w:noProof/>
        <w:sz w:val="16"/>
        <w:szCs w:val="16"/>
      </w:rPr>
      <w:drawing>
        <wp:anchor distT="0" distB="0" distL="114300" distR="114300" simplePos="0" relativeHeight="251726336" behindDoc="0" locked="0" layoutInCell="1" allowOverlap="1" wp14:anchorId="4BC28841" wp14:editId="5D56EBE6">
          <wp:simplePos x="0" y="0"/>
          <wp:positionH relativeFrom="column">
            <wp:posOffset>-942975</wp:posOffset>
          </wp:positionH>
          <wp:positionV relativeFrom="paragraph">
            <wp:posOffset>187019</wp:posOffset>
          </wp:positionV>
          <wp:extent cx="383652" cy="215301"/>
          <wp:effectExtent l="0" t="0" r="0" b="0"/>
          <wp:wrapNone/>
          <wp:docPr id="45" name="Imagem 45" descr="FA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FA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652" cy="21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76">
      <w:rPr>
        <w:b/>
        <w:i/>
        <w:noProof/>
      </w:rPr>
      <mc:AlternateContent>
        <mc:Choice Requires="wpg">
          <w:drawing>
            <wp:anchor distT="0" distB="0" distL="114300" distR="114300" simplePos="0" relativeHeight="251722240" behindDoc="0" locked="0" layoutInCell="1" allowOverlap="1" wp14:anchorId="4B584417" wp14:editId="32B22E0E">
              <wp:simplePos x="0" y="0"/>
              <wp:positionH relativeFrom="column">
                <wp:posOffset>-602331</wp:posOffset>
              </wp:positionH>
              <wp:positionV relativeFrom="paragraph">
                <wp:posOffset>66040</wp:posOffset>
              </wp:positionV>
              <wp:extent cx="5876698" cy="501650"/>
              <wp:effectExtent l="0" t="0" r="10160" b="0"/>
              <wp:wrapNone/>
              <wp:docPr id="125743355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6698" cy="501650"/>
                        <a:chOff x="0" y="0"/>
                        <a:chExt cx="5876698" cy="501650"/>
                      </a:xfrm>
                    </wpg:grpSpPr>
                    <pic:pic xmlns:pic="http://schemas.openxmlformats.org/drawingml/2006/picture">
                      <pic:nvPicPr>
                        <pic:cNvPr id="2099511114" name="Imagem 5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9260" y="137424"/>
                          <a:ext cx="40322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284824" name="Imagem 5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85420" y="137424"/>
                          <a:ext cx="24066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4736752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88463" y="221993"/>
                          <a:ext cx="238823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FE368" w14:textId="77777777" w:rsidR="007E5376" w:rsidRPr="00D948B1" w:rsidRDefault="007E5376" w:rsidP="007E5376">
                            <w:pPr>
                              <w:pStyle w:val="Ttulo1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Av.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Borba, 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.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º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1144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Bairro: Cachoerinha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Manaus-AM – CEP: 690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65-030</w:t>
                            </w:r>
                          </w:p>
                          <w:p w14:paraId="2B13B65E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Fone / Fax: (92) 3346-8303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/ 3085-2170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Site: </w:t>
                            </w:r>
                            <w:hyperlink r:id="rId4" w:history="1">
                              <w:r w:rsidRPr="006815D2">
                                <w:rPr>
                                  <w:rStyle w:val="Hyperlink"/>
                                  <w:sz w:val="12"/>
                                  <w:szCs w:val="16"/>
                                </w:rPr>
                                <w:t>www.faepi.org.br</w:t>
                              </w:r>
                            </w:hyperlink>
                          </w:p>
                          <w:p w14:paraId="2E4806B9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288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0810974" name="Imagem 54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9697" y="142710"/>
                          <a:ext cx="22860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6427349" name="Imagem 52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63246" y="137424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3101717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75094" y="137424"/>
                          <a:ext cx="20447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0630846" name="Imagem 2" descr="Ícone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49942" y="126853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894871" name="Imagem 3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67075" y="126853"/>
                          <a:ext cx="297815" cy="291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1282422" name="Caixa de Texto 4"/>
                      <wps:cNvSpPr txBox="1"/>
                      <wps:spPr>
                        <a:xfrm>
                          <a:off x="0" y="0"/>
                          <a:ext cx="360947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ACA1" w14:textId="77777777" w:rsidR="007E5376" w:rsidRPr="001034DC" w:rsidRDefault="007E5376" w:rsidP="007E53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034D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>APOIADAS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0767689" name="Imagem 9" descr="Logotipo, nome da empresa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31778" y="132138"/>
                          <a:ext cx="38989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84417" id="Agrupar 9" o:spid="_x0000_s1026" style="position:absolute;left:0;text-align:left;margin-left:-47.45pt;margin-top:5.2pt;width:462.75pt;height:39.5pt;z-index:251722240" coordsize="58766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Ev4JR4AAP/0SURBV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8P+xd/cxllaFHcfPeWb2pbDg&#10;Lm8iBau0UEqlYoPGGJM2tNW2pLvMlAQl22IML4Fg05gmTRNTu/GP2jSaolRBYpQq7ExLl52xJDRN&#10;NcYQYwUrsVgtmiogIi92pbztsntPz915NCZNBSrgzvw+n3ByznmeZ+5Mhrl3uex37gX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hTW2vjEgAAAHg6H7jmQ7fUUt84bjm03XbZpRe/elxziLvu05/eePixZXbcAgCwlj2y&#10;4cB5r33tE+OOQ9wHr772H0stbxi3HNLa7ZddeslZ4wYAAAB4BsT0AAAA8CyI6VcVMT0AAMCPSUy/&#10;mojpAQAA4NkaxhkAAAAAAAAAAAAAAG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LU1tq4BAAAAJ7OB6750C211DeOWw5t97TW3juuAQAA+H+o&#10;tV7ap9NWdhza2u2XXXrJWeMGAAAAeAbE9AAAAPAsiOkBAACAQ5OYHgAAAJ6tYZwBAAAAAAAAAAAA&#10;ACCG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i1tTYuAQAAgKfzF1dfveXI1jaMWwAAAIBDQmvtqcsvv/zhcQsAAAA8&#10;A2J6AAAAAAAAAAAAAADiDOMMAAAAAAAAAAAAAAA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3" o:spid="_x0000_s1027" type="#_x0000_t75" style="position:absolute;left:8192;top:1374;width:4032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">
                <v:imagedata r:id="rId11" o:title="" chromakey="white"/>
              </v:shape>
              <v:shape id="Imagem 55" o:spid="_x0000_s1028" type="#_x0000_t75" style="position:absolute;left:2854;top:1374;width:240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">
                <v:imagedata r:id="rId1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34884;top:2219;width:2388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" filled="f" fillcolor="navy" stroked="f">
                <v:textbox inset="0,.8mm,0,0">
                  <w:txbxContent>
                    <w:p w14:paraId="008FE368" w14:textId="77777777" w:rsidR="007E5376" w:rsidRPr="00D948B1" w:rsidRDefault="007E5376" w:rsidP="007E5376">
                      <w:pPr>
                        <w:pStyle w:val="Ttulo1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Av.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Borba, 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n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.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º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1144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Bairro: Cachoerinha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Manaus-AM – CEP: 690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65-030</w:t>
                      </w:r>
                    </w:p>
                    <w:p w14:paraId="2B13B65E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Fone / Fax: (92) 3346-8303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 / 3085-2170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Site: </w:t>
                      </w:r>
                      <w:hyperlink r:id="rId13" w:history="1">
                        <w:r w:rsidRPr="006815D2">
                          <w:rPr>
                            <w:rStyle w:val="Hyperlink"/>
                            <w:sz w:val="12"/>
                            <w:szCs w:val="16"/>
                          </w:rPr>
                          <w:t>www.faepi.org.br</w:t>
                        </w:r>
                      </w:hyperlink>
                    </w:p>
                    <w:p w14:paraId="2E4806B9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  <v:shape id="Imagem 54" o:spid="_x0000_s1030" type="#_x0000_t75" style="position:absolute;left:5496;top:1427;width:228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">
                <v:imagedata r:id="rId14" o:title="" chromakey="white"/>
              </v:shape>
              <v:shape id="Imagem 52" o:spid="_x0000_s1031" type="#_x0000_t75" style="position:absolute;left:12632;top:1374;width:240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">
                <v:imagedata r:id="rId15" o:title=""/>
              </v:shape>
              <v:shape id="Imagem 1" o:spid="_x0000_s1032" type="#_x0000_t75" alt="Uma imagem contendo Logotipo&#10;&#10;Descrição gerada automaticamente" style="position:absolute;left:15750;top:1374;width:2045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">
                <v:imagedata r:id="rId16" o:title="Uma imagem contendo Logotipo&#10;&#10;Descrição gerada automaticamente"/>
              </v:shape>
              <v:shape id="Imagem 2" o:spid="_x0000_s1033" type="#_x0000_t75" alt="Ícone&#10;&#10;Descrição gerada automaticamente com confiança média" style="position:absolute;left:18499;top:1268;width:2407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">
                <v:imagedata r:id="rId17" o:title="Ícone&#10;&#10;Descrição gerada automaticamente com confiança média"/>
              </v:shape>
              <v:shape id="Imagem 3" o:spid="_x0000_s1034" type="#_x0000_t75" style="position:absolute;left:21670;top:1268;width:2978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">
                <v:imagedata r:id="rId18" o:title=""/>
              </v:shape>
              <v:shape id="Caixa de Texto 4" o:spid="_x0000_s1035" type="#_x0000_t202" style="position:absolute;width:3609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" filled="f" stroked="f" strokeweight=".5pt">
                <v:textbox style="layout-flow:vertical;mso-layout-flow-alt:bottom-to-top">
                  <w:txbxContent>
                    <w:p w14:paraId="1C36ACA1" w14:textId="77777777" w:rsidR="007E5376" w:rsidRPr="001034DC" w:rsidRDefault="007E5376" w:rsidP="007E537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  <w:r w:rsidRPr="001034DC"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  <w:t>APOIADAS</w:t>
                      </w:r>
                    </w:p>
                  </w:txbxContent>
                </v:textbox>
              </v:shape>
              <v:shape id="Imagem 9" o:spid="_x0000_s1036" type="#_x0000_t75" alt="Logotipo, nome da empresa&#10;&#10;O conteúdo gerado por IA pode estar incorreto." style="position:absolute;left:25317;top:1321;width:3899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">
                <v:imagedata r:id="rId19" o:title="Logotipo, nome da empresa&#10;&#10;O conteúdo gerado por IA pode estar incorreto"/>
              </v:shape>
            </v:group>
          </w:pict>
        </mc:Fallback>
      </mc:AlternateContent>
    </w:r>
    <w:r w:rsidR="001034DC">
      <w:rPr>
        <w:b/>
        <w:i/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272499B" wp14:editId="6E20EF79">
              <wp:simplePos x="0" y="0"/>
              <wp:positionH relativeFrom="column">
                <wp:posOffset>-942783</wp:posOffset>
              </wp:positionH>
              <wp:positionV relativeFrom="paragraph">
                <wp:posOffset>12700</wp:posOffset>
              </wp:positionV>
              <wp:extent cx="9445876" cy="211455"/>
              <wp:effectExtent l="0" t="0" r="41275" b="36195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5876" cy="211455"/>
                        <a:chOff x="0" y="0"/>
                        <a:chExt cx="5782575" cy="211820"/>
                      </a:xfrm>
                    </wpg:grpSpPr>
                    <wps:wsp>
                      <wps:cNvPr id="4" name="AutoShape 37"/>
                      <wps:cNvCnPr>
                        <a:cxnSpLocks noChangeShapeType="1"/>
                      </wps:cNvCnPr>
                      <wps:spPr bwMode="auto">
                        <a:xfrm>
                          <a:off x="1795272" y="33528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1796161" cy="34318"/>
                          <a:chOff x="0" y="0"/>
                          <a:chExt cx="1796161" cy="34318"/>
                        </a:xfrm>
                      </wpg:grpSpPr>
                      <wps:wsp>
                        <wps:cNvPr id="3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82296" y="33528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8" name="AutoShape 41"/>
                      <wps:cNvCnPr>
                        <a:cxnSpLocks noChangeShapeType="1"/>
                      </wps:cNvCnPr>
                      <wps:spPr bwMode="auto">
                        <a:xfrm>
                          <a:off x="1712976" y="0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3" name="Agrupar 13"/>
                      <wpg:cNvGrpSpPr/>
                      <wpg:grpSpPr>
                        <a:xfrm>
                          <a:off x="1885188" y="178308"/>
                          <a:ext cx="3897387" cy="33512"/>
                          <a:chOff x="0" y="0"/>
                          <a:chExt cx="3897387" cy="33512"/>
                        </a:xfrm>
                      </wpg:grpSpPr>
                      <wps:wsp>
                        <wps:cNvPr id="5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81387" y="33512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76BD3E52" id="Agrupar 16" o:spid="_x0000_s1026" style="position:absolute;margin-left:-74.25pt;margin-top:1pt;width:743.75pt;height:16.65pt;z-index:251677184;mso-width-relative:margin" coordsize="57825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7" type="#_x0000_t32" style="position:absolute;left:17952;top:335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" strokecolor="red" strokeweight=".5pt"/>
              <v:group id="Agrupar 15" o:spid="_x0000_s1028" style="position:absolute;width:17961;height:343" coordsize="1796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AutoShape 36" o:spid="_x0000_s1029" type="#_x0000_t32" style="position:absolute;left:822;top:335;width:1713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+1xwgAAANoAAAAPAAAAZHJzL2Rvd25yZXYueG1sRI9Bi8Iw&#10;FITvgv8hPGFva6qC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Dtd+1xwgAAANoAAAAPAAAA&#10;AAAAAAAAAAAAAAcCAABkcnMvZG93bnJldi54bWxQSwUGAAAAAAMAAwC3AAAA9gIAAAAA&#10;" strokecolor="red" strokeweight=".5pt"/>
                <v:shape id="AutoShape 40" o:spid="_x0000_s1030" type="#_x0000_t32" style="position:absolute;width:17138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" strokecolor="#00b050" strokeweight=".5pt"/>
              </v:group>
              <v:shape id="AutoShape 41" o:spid="_x0000_s1031" type="#_x0000_t32" style="position:absolute;left:17129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" strokecolor="#00b050" strokeweight=".5pt"/>
              <v:group id="Agrupar 13" o:spid="_x0000_s1032" style="position:absolute;left:18851;top:1783;width:38974;height:335" coordsize="3897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AutoShape 38" o:spid="_x0000_s1033" type="#_x0000_t32" style="position:absolute;left:813;top:335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CewgAAANoAAAAPAAAAZHJzL2Rvd25yZXYueG1sRI9Bi8Iw&#10;FITvgv8hPGFva6qg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AN0tCewgAAANoAAAAPAAAA&#10;AAAAAAAAAAAAAAcCAABkcnMvZG93bnJldi54bWxQSwUGAAAAAAMAAwC3AAAA9gIAAAAA&#10;" strokecolor="red" strokeweight=".5pt"/>
                <v:shape id="AutoShape 42" o:spid="_x0000_s1034" type="#_x0000_t32" style="position:absolute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" strokecolor="#00b050" strokeweight=".5pt"/>
              </v:group>
            </v:group>
          </w:pict>
        </mc:Fallback>
      </mc:AlternateContent>
    </w:r>
    <w:r w:rsidR="00D948B1">
      <w:rPr>
        <w:b/>
        <w:i/>
        <w:noProof/>
      </w:rPr>
      <w:drawing>
        <wp:anchor distT="0" distB="0" distL="114300" distR="114300" simplePos="0" relativeHeight="251720192" behindDoc="0" locked="0" layoutInCell="1" allowOverlap="1" wp14:anchorId="340E20C1" wp14:editId="1D0B60B6">
          <wp:simplePos x="0" y="0"/>
          <wp:positionH relativeFrom="column">
            <wp:posOffset>5245418</wp:posOffset>
          </wp:positionH>
          <wp:positionV relativeFrom="paragraph">
            <wp:posOffset>91440</wp:posOffset>
          </wp:positionV>
          <wp:extent cx="1033145" cy="448945"/>
          <wp:effectExtent l="0" t="0" r="0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Empresa Limpa.jpg"/>
                  <pic:cNvPicPr/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6902" w14:textId="77777777" w:rsidR="0081333A" w:rsidRDefault="0081333A">
      <w:r>
        <w:separator/>
      </w:r>
    </w:p>
  </w:footnote>
  <w:footnote w:type="continuationSeparator" w:id="0">
    <w:p w14:paraId="1F29F5F0" w14:textId="77777777" w:rsidR="0081333A" w:rsidRDefault="00813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7F17" w14:textId="0376E6EB" w:rsidR="0050189E" w:rsidRDefault="00F6328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3856F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8" o:spid="_x0000_s2050" type="#_x0000_t75" style="position:absolute;margin-left:0;margin-top:0;width:405.45pt;height:685.9pt;z-index:-251588096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  <w:r w:rsidR="0050189E">
      <w:rPr>
        <w:rStyle w:val="Nmerodepgina"/>
      </w:rPr>
      <w:fldChar w:fldCharType="begin"/>
    </w:r>
    <w:r w:rsidR="0050189E">
      <w:rPr>
        <w:rStyle w:val="Nmerodepgina"/>
      </w:rPr>
      <w:instrText xml:space="preserve">PAGE  </w:instrText>
    </w:r>
    <w:r w:rsidR="0050189E">
      <w:rPr>
        <w:rStyle w:val="Nmerodepgina"/>
      </w:rPr>
      <w:fldChar w:fldCharType="end"/>
    </w:r>
  </w:p>
  <w:p w14:paraId="73A66D8B" w14:textId="77777777" w:rsidR="0050189E" w:rsidRDefault="0050189E">
    <w:pPr>
      <w:pStyle w:val="Cabealho"/>
      <w:ind w:right="360"/>
    </w:pPr>
  </w:p>
  <w:p w14:paraId="52C565AE" w14:textId="77777777" w:rsidR="0050189E" w:rsidRDefault="0050189E"/>
  <w:p w14:paraId="79DAAB89" w14:textId="77777777" w:rsidR="0050189E" w:rsidRDefault="005018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3946" w14:textId="2156DC29" w:rsidR="005A07B0" w:rsidRDefault="003A4D18" w:rsidP="003A4D18">
    <w:pPr>
      <w:pStyle w:val="Corpodetexto"/>
      <w:rPr>
        <w:b/>
        <w:sz w:val="20"/>
        <w:szCs w:val="20"/>
      </w:rPr>
    </w:pPr>
    <w:r>
      <w:rPr>
        <w:noProof/>
      </w:rPr>
      <w:drawing>
        <wp:inline distT="0" distB="0" distL="0" distR="0" wp14:anchorId="1C48C9C5" wp14:editId="61C95471">
          <wp:extent cx="1137178" cy="596900"/>
          <wp:effectExtent l="0" t="0" r="6350" b="0"/>
          <wp:docPr id="6" name="Imagem 6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F74B6" w14:textId="060ED326" w:rsidR="005A07B0" w:rsidRDefault="00F6328E" w:rsidP="005A07B0">
    <w:pPr>
      <w:pStyle w:val="Corpodetexto"/>
      <w:jc w:val="center"/>
      <w:rPr>
        <w:spacing w:val="-3"/>
      </w:rPr>
    </w:pPr>
    <w:r>
      <w:rPr>
        <w:b/>
        <w:noProof/>
        <w:sz w:val="16"/>
        <w:szCs w:val="16"/>
      </w:rPr>
      <w:pict w14:anchorId="7F8A2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9" o:spid="_x0000_s2051" type="#_x0000_t75" style="position:absolute;left:0;text-align:left;margin-left:0;margin-top:0;width:405.45pt;height:685.9pt;z-index:-251587072;mso-position-horizontal:center;mso-position-horizontal-relative:margin;mso-position-vertical:center;mso-position-vertical-relative:margin" o:allowincell="f">
          <v:imagedata r:id="rId2" o:title="marca"/>
          <w10:wrap anchorx="margin" anchory="margin"/>
        </v:shape>
      </w:pict>
    </w:r>
    <w:r w:rsidR="005A07B0">
      <w:t>:</w:t>
    </w:r>
    <w:r w:rsidR="005A07B0">
      <w:rPr>
        <w:spacing w:val="-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7FEC" w14:textId="4698FC9B" w:rsidR="00CA1868" w:rsidRDefault="00F6328E">
    <w:pPr>
      <w:pStyle w:val="Cabealho"/>
    </w:pPr>
    <w:r>
      <w:rPr>
        <w:noProof/>
      </w:rPr>
      <w:pict w14:anchorId="761FA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7" o:spid="_x0000_s2049" type="#_x0000_t75" style="position:absolute;margin-left:0;margin-top:0;width:405.45pt;height:685.9pt;z-index:-251589120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0C8"/>
    <w:multiLevelType w:val="multilevel"/>
    <w:tmpl w:val="11346612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1" w15:restartNumberingAfterBreak="0">
    <w:nsid w:val="1151011A"/>
    <w:multiLevelType w:val="hybridMultilevel"/>
    <w:tmpl w:val="FD4250B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83BA5"/>
    <w:multiLevelType w:val="multilevel"/>
    <w:tmpl w:val="CC568E4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F2E11A0"/>
    <w:multiLevelType w:val="hybridMultilevel"/>
    <w:tmpl w:val="D13EC356"/>
    <w:lvl w:ilvl="0" w:tplc="04160017">
      <w:start w:val="1"/>
      <w:numFmt w:val="lowerLetter"/>
      <w:lvlText w:val="%1)"/>
      <w:lvlJc w:val="left"/>
      <w:pPr>
        <w:ind w:left="4831" w:hanging="360"/>
      </w:pPr>
    </w:lvl>
    <w:lvl w:ilvl="1" w:tplc="04160019" w:tentative="1">
      <w:start w:val="1"/>
      <w:numFmt w:val="lowerLetter"/>
      <w:lvlText w:val="%2."/>
      <w:lvlJc w:val="left"/>
      <w:pPr>
        <w:ind w:left="5551" w:hanging="360"/>
      </w:pPr>
    </w:lvl>
    <w:lvl w:ilvl="2" w:tplc="0416001B" w:tentative="1">
      <w:start w:val="1"/>
      <w:numFmt w:val="lowerRoman"/>
      <w:lvlText w:val="%3."/>
      <w:lvlJc w:val="right"/>
      <w:pPr>
        <w:ind w:left="6271" w:hanging="180"/>
      </w:pPr>
    </w:lvl>
    <w:lvl w:ilvl="3" w:tplc="0416000F" w:tentative="1">
      <w:start w:val="1"/>
      <w:numFmt w:val="decimal"/>
      <w:lvlText w:val="%4."/>
      <w:lvlJc w:val="left"/>
      <w:pPr>
        <w:ind w:left="6991" w:hanging="360"/>
      </w:pPr>
    </w:lvl>
    <w:lvl w:ilvl="4" w:tplc="04160019" w:tentative="1">
      <w:start w:val="1"/>
      <w:numFmt w:val="lowerLetter"/>
      <w:lvlText w:val="%5."/>
      <w:lvlJc w:val="left"/>
      <w:pPr>
        <w:ind w:left="7711" w:hanging="360"/>
      </w:pPr>
    </w:lvl>
    <w:lvl w:ilvl="5" w:tplc="0416001B" w:tentative="1">
      <w:start w:val="1"/>
      <w:numFmt w:val="lowerRoman"/>
      <w:lvlText w:val="%6."/>
      <w:lvlJc w:val="right"/>
      <w:pPr>
        <w:ind w:left="8431" w:hanging="180"/>
      </w:pPr>
    </w:lvl>
    <w:lvl w:ilvl="6" w:tplc="0416000F" w:tentative="1">
      <w:start w:val="1"/>
      <w:numFmt w:val="decimal"/>
      <w:lvlText w:val="%7."/>
      <w:lvlJc w:val="left"/>
      <w:pPr>
        <w:ind w:left="9151" w:hanging="360"/>
      </w:pPr>
    </w:lvl>
    <w:lvl w:ilvl="7" w:tplc="04160019" w:tentative="1">
      <w:start w:val="1"/>
      <w:numFmt w:val="lowerLetter"/>
      <w:lvlText w:val="%8."/>
      <w:lvlJc w:val="left"/>
      <w:pPr>
        <w:ind w:left="9871" w:hanging="360"/>
      </w:pPr>
    </w:lvl>
    <w:lvl w:ilvl="8" w:tplc="0416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4" w15:restartNumberingAfterBreak="0">
    <w:nsid w:val="567C2DBB"/>
    <w:multiLevelType w:val="hybridMultilevel"/>
    <w:tmpl w:val="371218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D2DBC"/>
    <w:multiLevelType w:val="hybridMultilevel"/>
    <w:tmpl w:val="8208E692"/>
    <w:lvl w:ilvl="0" w:tplc="04160017">
      <w:start w:val="1"/>
      <w:numFmt w:val="lowerLetter"/>
      <w:lvlText w:val="%1)"/>
      <w:lvlJc w:val="left"/>
      <w:pPr>
        <w:ind w:left="767" w:hanging="360"/>
      </w:p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 w15:restartNumberingAfterBreak="0">
    <w:nsid w:val="683F7F34"/>
    <w:multiLevelType w:val="multilevel"/>
    <w:tmpl w:val="923EE8B0"/>
    <w:lvl w:ilvl="0">
      <w:start w:val="1"/>
      <w:numFmt w:val="decimal"/>
      <w:lvlText w:val="%1."/>
      <w:lvlJc w:val="left"/>
      <w:pPr>
        <w:ind w:left="1277" w:hanging="42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428"/>
      </w:pPr>
    </w:lvl>
    <w:lvl w:ilvl="2">
      <w:numFmt w:val="bullet"/>
      <w:lvlText w:val="•"/>
      <w:lvlJc w:val="left"/>
      <w:pPr>
        <w:ind w:left="3207" w:hanging="428"/>
      </w:pPr>
    </w:lvl>
    <w:lvl w:ilvl="3">
      <w:numFmt w:val="bullet"/>
      <w:lvlText w:val="•"/>
      <w:lvlJc w:val="left"/>
      <w:pPr>
        <w:ind w:left="4170" w:hanging="428"/>
      </w:pPr>
    </w:lvl>
    <w:lvl w:ilvl="4">
      <w:numFmt w:val="bullet"/>
      <w:lvlText w:val="•"/>
      <w:lvlJc w:val="left"/>
      <w:pPr>
        <w:ind w:left="5134" w:hanging="428"/>
      </w:pPr>
    </w:lvl>
    <w:lvl w:ilvl="5">
      <w:numFmt w:val="bullet"/>
      <w:lvlText w:val="•"/>
      <w:lvlJc w:val="left"/>
      <w:pPr>
        <w:ind w:left="6097" w:hanging="427"/>
      </w:pPr>
    </w:lvl>
    <w:lvl w:ilvl="6">
      <w:numFmt w:val="bullet"/>
      <w:lvlText w:val="•"/>
      <w:lvlJc w:val="left"/>
      <w:pPr>
        <w:ind w:left="7061" w:hanging="427"/>
      </w:pPr>
    </w:lvl>
    <w:lvl w:ilvl="7">
      <w:numFmt w:val="bullet"/>
      <w:lvlText w:val="•"/>
      <w:lvlJc w:val="left"/>
      <w:pPr>
        <w:ind w:left="8024" w:hanging="428"/>
      </w:pPr>
    </w:lvl>
    <w:lvl w:ilvl="8">
      <w:numFmt w:val="bullet"/>
      <w:lvlText w:val="•"/>
      <w:lvlJc w:val="left"/>
      <w:pPr>
        <w:ind w:left="8988" w:hanging="428"/>
      </w:pPr>
    </w:lvl>
  </w:abstractNum>
  <w:abstractNum w:abstractNumId="7" w15:restartNumberingAfterBreak="0">
    <w:nsid w:val="72172F0B"/>
    <w:multiLevelType w:val="hybridMultilevel"/>
    <w:tmpl w:val="D36C824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55011231">
    <w:abstractNumId w:val="1"/>
  </w:num>
  <w:num w:numId="2" w16cid:durableId="1175414414">
    <w:abstractNumId w:val="0"/>
  </w:num>
  <w:num w:numId="3" w16cid:durableId="2112164443">
    <w:abstractNumId w:val="5"/>
  </w:num>
  <w:num w:numId="4" w16cid:durableId="580794624">
    <w:abstractNumId w:val="3"/>
  </w:num>
  <w:num w:numId="5" w16cid:durableId="666129189">
    <w:abstractNumId w:val="7"/>
  </w:num>
  <w:num w:numId="6" w16cid:durableId="358747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149916">
    <w:abstractNumId w:val="4"/>
  </w:num>
  <w:num w:numId="8" w16cid:durableId="1523666071">
    <w:abstractNumId w:val="6"/>
  </w:num>
  <w:num w:numId="9" w16cid:durableId="867913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71"/>
    <w:rsid w:val="0000783E"/>
    <w:rsid w:val="0001136D"/>
    <w:rsid w:val="000231A2"/>
    <w:rsid w:val="00046405"/>
    <w:rsid w:val="00046FD3"/>
    <w:rsid w:val="00061044"/>
    <w:rsid w:val="000712A7"/>
    <w:rsid w:val="00071F66"/>
    <w:rsid w:val="0008353A"/>
    <w:rsid w:val="000978A4"/>
    <w:rsid w:val="000A37BA"/>
    <w:rsid w:val="000B6C9B"/>
    <w:rsid w:val="000B7070"/>
    <w:rsid w:val="000C1ED9"/>
    <w:rsid w:val="000D275C"/>
    <w:rsid w:val="000D2DD3"/>
    <w:rsid w:val="000E3066"/>
    <w:rsid w:val="000F2251"/>
    <w:rsid w:val="000F7612"/>
    <w:rsid w:val="001034DC"/>
    <w:rsid w:val="00112CA9"/>
    <w:rsid w:val="001140C4"/>
    <w:rsid w:val="001270BC"/>
    <w:rsid w:val="00134407"/>
    <w:rsid w:val="00136CDB"/>
    <w:rsid w:val="00137AA6"/>
    <w:rsid w:val="00145B93"/>
    <w:rsid w:val="00164649"/>
    <w:rsid w:val="00170911"/>
    <w:rsid w:val="00173641"/>
    <w:rsid w:val="00175B3A"/>
    <w:rsid w:val="00182641"/>
    <w:rsid w:val="00193665"/>
    <w:rsid w:val="00195D7F"/>
    <w:rsid w:val="00196BC8"/>
    <w:rsid w:val="001B521E"/>
    <w:rsid w:val="001B6750"/>
    <w:rsid w:val="001B7304"/>
    <w:rsid w:val="001C04CE"/>
    <w:rsid w:val="001C1600"/>
    <w:rsid w:val="001C3E5E"/>
    <w:rsid w:val="001C788F"/>
    <w:rsid w:val="001D1BBA"/>
    <w:rsid w:val="001E45B8"/>
    <w:rsid w:val="001F5575"/>
    <w:rsid w:val="0020026D"/>
    <w:rsid w:val="0021368C"/>
    <w:rsid w:val="002231FA"/>
    <w:rsid w:val="0023799C"/>
    <w:rsid w:val="002531D0"/>
    <w:rsid w:val="00254070"/>
    <w:rsid w:val="00265184"/>
    <w:rsid w:val="00271899"/>
    <w:rsid w:val="00277E41"/>
    <w:rsid w:val="00283E35"/>
    <w:rsid w:val="00290BEA"/>
    <w:rsid w:val="00296FB2"/>
    <w:rsid w:val="002A1C04"/>
    <w:rsid w:val="002A2178"/>
    <w:rsid w:val="002A2B76"/>
    <w:rsid w:val="002A3B16"/>
    <w:rsid w:val="002B0394"/>
    <w:rsid w:val="002B4D46"/>
    <w:rsid w:val="002C4E8A"/>
    <w:rsid w:val="002D5062"/>
    <w:rsid w:val="002D5BA5"/>
    <w:rsid w:val="002E0A63"/>
    <w:rsid w:val="002E43C6"/>
    <w:rsid w:val="002F774D"/>
    <w:rsid w:val="003042C9"/>
    <w:rsid w:val="00307A5B"/>
    <w:rsid w:val="00327CB2"/>
    <w:rsid w:val="00333C51"/>
    <w:rsid w:val="00335317"/>
    <w:rsid w:val="0034211E"/>
    <w:rsid w:val="00342AEF"/>
    <w:rsid w:val="00346AA1"/>
    <w:rsid w:val="00346C65"/>
    <w:rsid w:val="003479B2"/>
    <w:rsid w:val="003545FA"/>
    <w:rsid w:val="00357A50"/>
    <w:rsid w:val="00371CDD"/>
    <w:rsid w:val="00380884"/>
    <w:rsid w:val="003A29AA"/>
    <w:rsid w:val="003A4D18"/>
    <w:rsid w:val="003D404E"/>
    <w:rsid w:val="003D61D1"/>
    <w:rsid w:val="003E3310"/>
    <w:rsid w:val="003E55F0"/>
    <w:rsid w:val="003F3080"/>
    <w:rsid w:val="003F6B10"/>
    <w:rsid w:val="004104C2"/>
    <w:rsid w:val="004109F1"/>
    <w:rsid w:val="00411EAE"/>
    <w:rsid w:val="00413C48"/>
    <w:rsid w:val="004338BE"/>
    <w:rsid w:val="00433A49"/>
    <w:rsid w:val="00434C53"/>
    <w:rsid w:val="00435626"/>
    <w:rsid w:val="0044125C"/>
    <w:rsid w:val="00453D3C"/>
    <w:rsid w:val="00455CD6"/>
    <w:rsid w:val="0045636C"/>
    <w:rsid w:val="00473CC2"/>
    <w:rsid w:val="00477D34"/>
    <w:rsid w:val="004A1920"/>
    <w:rsid w:val="004B4502"/>
    <w:rsid w:val="004C3127"/>
    <w:rsid w:val="004C6A08"/>
    <w:rsid w:val="004D3135"/>
    <w:rsid w:val="004E09B6"/>
    <w:rsid w:val="004E25F8"/>
    <w:rsid w:val="004E6CD6"/>
    <w:rsid w:val="004F22C8"/>
    <w:rsid w:val="004F6571"/>
    <w:rsid w:val="00500F1F"/>
    <w:rsid w:val="0050189E"/>
    <w:rsid w:val="00503426"/>
    <w:rsid w:val="005121C6"/>
    <w:rsid w:val="00540299"/>
    <w:rsid w:val="00541129"/>
    <w:rsid w:val="00545399"/>
    <w:rsid w:val="005701CC"/>
    <w:rsid w:val="00591D62"/>
    <w:rsid w:val="00597DA7"/>
    <w:rsid w:val="005A07B0"/>
    <w:rsid w:val="005A293A"/>
    <w:rsid w:val="005A55FA"/>
    <w:rsid w:val="005B2138"/>
    <w:rsid w:val="005B510C"/>
    <w:rsid w:val="005B5E3B"/>
    <w:rsid w:val="005E5AF8"/>
    <w:rsid w:val="005F3929"/>
    <w:rsid w:val="005F699B"/>
    <w:rsid w:val="006041E1"/>
    <w:rsid w:val="00606BA3"/>
    <w:rsid w:val="00623B44"/>
    <w:rsid w:val="00626A50"/>
    <w:rsid w:val="00652A33"/>
    <w:rsid w:val="00655911"/>
    <w:rsid w:val="006700BB"/>
    <w:rsid w:val="00674B5E"/>
    <w:rsid w:val="00687C62"/>
    <w:rsid w:val="006A0840"/>
    <w:rsid w:val="006C1086"/>
    <w:rsid w:val="006E1CE6"/>
    <w:rsid w:val="006F3015"/>
    <w:rsid w:val="006F31E5"/>
    <w:rsid w:val="00700F08"/>
    <w:rsid w:val="007056F8"/>
    <w:rsid w:val="00720504"/>
    <w:rsid w:val="00720838"/>
    <w:rsid w:val="00726342"/>
    <w:rsid w:val="007300AC"/>
    <w:rsid w:val="0073270F"/>
    <w:rsid w:val="0073376C"/>
    <w:rsid w:val="00740FA3"/>
    <w:rsid w:val="0074708C"/>
    <w:rsid w:val="00760E91"/>
    <w:rsid w:val="0076106F"/>
    <w:rsid w:val="00763F4F"/>
    <w:rsid w:val="00766D1A"/>
    <w:rsid w:val="00767136"/>
    <w:rsid w:val="007730ED"/>
    <w:rsid w:val="00776309"/>
    <w:rsid w:val="0078334D"/>
    <w:rsid w:val="00784D13"/>
    <w:rsid w:val="00785E14"/>
    <w:rsid w:val="007873D9"/>
    <w:rsid w:val="00791506"/>
    <w:rsid w:val="007929EC"/>
    <w:rsid w:val="00793CFF"/>
    <w:rsid w:val="007B4F53"/>
    <w:rsid w:val="007C606A"/>
    <w:rsid w:val="007C7C67"/>
    <w:rsid w:val="007C7F7D"/>
    <w:rsid w:val="007E5376"/>
    <w:rsid w:val="007F63FE"/>
    <w:rsid w:val="00800C53"/>
    <w:rsid w:val="0081153B"/>
    <w:rsid w:val="0081333A"/>
    <w:rsid w:val="00820B30"/>
    <w:rsid w:val="00821F66"/>
    <w:rsid w:val="00827B55"/>
    <w:rsid w:val="00832B6B"/>
    <w:rsid w:val="0083730A"/>
    <w:rsid w:val="008438A0"/>
    <w:rsid w:val="008471C8"/>
    <w:rsid w:val="00850D26"/>
    <w:rsid w:val="0086460B"/>
    <w:rsid w:val="00866508"/>
    <w:rsid w:val="00891BD4"/>
    <w:rsid w:val="00895AA0"/>
    <w:rsid w:val="00897183"/>
    <w:rsid w:val="008A03C9"/>
    <w:rsid w:val="008A2191"/>
    <w:rsid w:val="008B0106"/>
    <w:rsid w:val="008B48FB"/>
    <w:rsid w:val="008D6A54"/>
    <w:rsid w:val="008F15B4"/>
    <w:rsid w:val="008F2C71"/>
    <w:rsid w:val="008F55C6"/>
    <w:rsid w:val="00914C97"/>
    <w:rsid w:val="009170B5"/>
    <w:rsid w:val="0092245B"/>
    <w:rsid w:val="00923DFC"/>
    <w:rsid w:val="0092512B"/>
    <w:rsid w:val="00930F6B"/>
    <w:rsid w:val="00931DAB"/>
    <w:rsid w:val="00946BC5"/>
    <w:rsid w:val="009573E6"/>
    <w:rsid w:val="009603F7"/>
    <w:rsid w:val="009637F4"/>
    <w:rsid w:val="00966B44"/>
    <w:rsid w:val="009737CB"/>
    <w:rsid w:val="009757BE"/>
    <w:rsid w:val="009758C5"/>
    <w:rsid w:val="009774D0"/>
    <w:rsid w:val="00981827"/>
    <w:rsid w:val="00983DF4"/>
    <w:rsid w:val="00984F9E"/>
    <w:rsid w:val="00990C74"/>
    <w:rsid w:val="00991D47"/>
    <w:rsid w:val="00992374"/>
    <w:rsid w:val="009A032C"/>
    <w:rsid w:val="009A19B7"/>
    <w:rsid w:val="009B509C"/>
    <w:rsid w:val="009B792F"/>
    <w:rsid w:val="009C04D7"/>
    <w:rsid w:val="009D0CCD"/>
    <w:rsid w:val="009F0245"/>
    <w:rsid w:val="00A01D75"/>
    <w:rsid w:val="00A04C4E"/>
    <w:rsid w:val="00A06CDC"/>
    <w:rsid w:val="00A14764"/>
    <w:rsid w:val="00A311F3"/>
    <w:rsid w:val="00A35ABF"/>
    <w:rsid w:val="00A402B8"/>
    <w:rsid w:val="00A4476B"/>
    <w:rsid w:val="00A51B73"/>
    <w:rsid w:val="00A51FB4"/>
    <w:rsid w:val="00A520EB"/>
    <w:rsid w:val="00A53AE3"/>
    <w:rsid w:val="00A62146"/>
    <w:rsid w:val="00A65241"/>
    <w:rsid w:val="00A6745F"/>
    <w:rsid w:val="00A7404E"/>
    <w:rsid w:val="00A807E8"/>
    <w:rsid w:val="00A80BF0"/>
    <w:rsid w:val="00A867CC"/>
    <w:rsid w:val="00A9162E"/>
    <w:rsid w:val="00A91AB6"/>
    <w:rsid w:val="00AA1C69"/>
    <w:rsid w:val="00AB0930"/>
    <w:rsid w:val="00AB13FF"/>
    <w:rsid w:val="00AC676F"/>
    <w:rsid w:val="00AE58EE"/>
    <w:rsid w:val="00AE5CFA"/>
    <w:rsid w:val="00AE6BF1"/>
    <w:rsid w:val="00AF2F8C"/>
    <w:rsid w:val="00AF37E8"/>
    <w:rsid w:val="00B11A2D"/>
    <w:rsid w:val="00B25614"/>
    <w:rsid w:val="00B261CF"/>
    <w:rsid w:val="00B3525B"/>
    <w:rsid w:val="00B40927"/>
    <w:rsid w:val="00B52480"/>
    <w:rsid w:val="00B5276E"/>
    <w:rsid w:val="00B6050F"/>
    <w:rsid w:val="00B61619"/>
    <w:rsid w:val="00B634CD"/>
    <w:rsid w:val="00B86E98"/>
    <w:rsid w:val="00B962D8"/>
    <w:rsid w:val="00BB06C2"/>
    <w:rsid w:val="00BB0FA0"/>
    <w:rsid w:val="00BB6223"/>
    <w:rsid w:val="00BB6D96"/>
    <w:rsid w:val="00BC0DD8"/>
    <w:rsid w:val="00BD06B2"/>
    <w:rsid w:val="00BD25EE"/>
    <w:rsid w:val="00C05F04"/>
    <w:rsid w:val="00C06840"/>
    <w:rsid w:val="00C23A7C"/>
    <w:rsid w:val="00C245D6"/>
    <w:rsid w:val="00C35773"/>
    <w:rsid w:val="00C43C0C"/>
    <w:rsid w:val="00C46008"/>
    <w:rsid w:val="00C52329"/>
    <w:rsid w:val="00C52E0E"/>
    <w:rsid w:val="00C60B8F"/>
    <w:rsid w:val="00C63C7E"/>
    <w:rsid w:val="00C67FE2"/>
    <w:rsid w:val="00C7081D"/>
    <w:rsid w:val="00C75373"/>
    <w:rsid w:val="00C817D6"/>
    <w:rsid w:val="00C84BE5"/>
    <w:rsid w:val="00C858BA"/>
    <w:rsid w:val="00C92A4B"/>
    <w:rsid w:val="00C92DFF"/>
    <w:rsid w:val="00C94360"/>
    <w:rsid w:val="00CA1546"/>
    <w:rsid w:val="00CA1868"/>
    <w:rsid w:val="00CA295A"/>
    <w:rsid w:val="00CA44BE"/>
    <w:rsid w:val="00CB435E"/>
    <w:rsid w:val="00CC4B69"/>
    <w:rsid w:val="00CD0AE0"/>
    <w:rsid w:val="00D04BB4"/>
    <w:rsid w:val="00D1539B"/>
    <w:rsid w:val="00D2130D"/>
    <w:rsid w:val="00D21A66"/>
    <w:rsid w:val="00D5405C"/>
    <w:rsid w:val="00D63230"/>
    <w:rsid w:val="00D8609F"/>
    <w:rsid w:val="00D9460D"/>
    <w:rsid w:val="00D948B1"/>
    <w:rsid w:val="00DA0954"/>
    <w:rsid w:val="00DA1311"/>
    <w:rsid w:val="00DA1559"/>
    <w:rsid w:val="00DC0190"/>
    <w:rsid w:val="00DC2487"/>
    <w:rsid w:val="00DC382F"/>
    <w:rsid w:val="00DC6B3F"/>
    <w:rsid w:val="00DD75AD"/>
    <w:rsid w:val="00DD7F80"/>
    <w:rsid w:val="00DE0498"/>
    <w:rsid w:val="00DF6591"/>
    <w:rsid w:val="00E04690"/>
    <w:rsid w:val="00E049F1"/>
    <w:rsid w:val="00E05A45"/>
    <w:rsid w:val="00E05E64"/>
    <w:rsid w:val="00E061FF"/>
    <w:rsid w:val="00E21F9A"/>
    <w:rsid w:val="00E25C68"/>
    <w:rsid w:val="00E32D4C"/>
    <w:rsid w:val="00E33343"/>
    <w:rsid w:val="00E47906"/>
    <w:rsid w:val="00E500BF"/>
    <w:rsid w:val="00E51729"/>
    <w:rsid w:val="00E535D4"/>
    <w:rsid w:val="00E54FCE"/>
    <w:rsid w:val="00E64EDC"/>
    <w:rsid w:val="00E72D31"/>
    <w:rsid w:val="00E903E7"/>
    <w:rsid w:val="00E9476E"/>
    <w:rsid w:val="00E95F02"/>
    <w:rsid w:val="00E96873"/>
    <w:rsid w:val="00EA357E"/>
    <w:rsid w:val="00EA3F4B"/>
    <w:rsid w:val="00EA5F11"/>
    <w:rsid w:val="00EC4076"/>
    <w:rsid w:val="00ED1574"/>
    <w:rsid w:val="00ED18BC"/>
    <w:rsid w:val="00ED4D80"/>
    <w:rsid w:val="00ED6489"/>
    <w:rsid w:val="00EE7FAD"/>
    <w:rsid w:val="00EF5A96"/>
    <w:rsid w:val="00EF7D21"/>
    <w:rsid w:val="00F057D3"/>
    <w:rsid w:val="00F25C18"/>
    <w:rsid w:val="00F27FE8"/>
    <w:rsid w:val="00F32DF6"/>
    <w:rsid w:val="00F571B8"/>
    <w:rsid w:val="00F6328E"/>
    <w:rsid w:val="00F64D13"/>
    <w:rsid w:val="00F66E6F"/>
    <w:rsid w:val="00F675BD"/>
    <w:rsid w:val="00F85D40"/>
    <w:rsid w:val="00F95437"/>
    <w:rsid w:val="00FA4C30"/>
    <w:rsid w:val="00FC1C85"/>
    <w:rsid w:val="00FC2D50"/>
    <w:rsid w:val="00FC4383"/>
    <w:rsid w:val="00FD61AA"/>
    <w:rsid w:val="00FE37AF"/>
    <w:rsid w:val="00FF31F6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F9A1389"/>
  <w15:docId w15:val="{04CF26EF-0C6D-4FC1-8AD9-8E48E620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657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outlineLvl w:val="0"/>
    </w:pPr>
    <w:rPr>
      <w:rFonts w:ascii="Arial Narrow" w:eastAsia="Times New Roman" w:hAnsi="Arial Narrow"/>
      <w:b/>
      <w:bCs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0" w:line="240" w:lineRule="auto"/>
      <w:jc w:val="both"/>
      <w:outlineLvl w:val="1"/>
    </w:pPr>
    <w:rPr>
      <w:rFonts w:ascii="Arial Narrow" w:eastAsia="Times New Roman" w:hAnsi="Arial Narrow"/>
      <w:b/>
      <w:bCs/>
      <w:color w:val="FFFFFF"/>
      <w:sz w:val="20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4708C"/>
    <w:pPr>
      <w:keepNext/>
      <w:spacing w:after="0" w:line="240" w:lineRule="auto"/>
      <w:outlineLvl w:val="2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74708C"/>
    <w:pPr>
      <w:keepNext/>
      <w:spacing w:after="0" w:line="240" w:lineRule="auto"/>
      <w:jc w:val="right"/>
      <w:outlineLvl w:val="3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74708C"/>
    <w:pPr>
      <w:keepNext/>
      <w:tabs>
        <w:tab w:val="left" w:pos="540"/>
        <w:tab w:val="left" w:pos="720"/>
      </w:tabs>
      <w:spacing w:after="0" w:line="240" w:lineRule="auto"/>
      <w:outlineLvl w:val="4"/>
    </w:pPr>
    <w:rPr>
      <w:rFonts w:ascii="Tahoma" w:eastAsia="Times New Roman" w:hAnsi="Tahoma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74708C"/>
    <w:pPr>
      <w:keepNext/>
      <w:shd w:val="clear" w:color="auto" w:fill="E6E6E6"/>
      <w:tabs>
        <w:tab w:val="left" w:pos="630"/>
        <w:tab w:val="left" w:pos="900"/>
      </w:tabs>
      <w:spacing w:before="120" w:after="120" w:line="240" w:lineRule="auto"/>
      <w:ind w:left="902" w:right="-120" w:hanging="902"/>
      <w:outlineLvl w:val="8"/>
    </w:pPr>
    <w:rPr>
      <w:rFonts w:ascii="Tahoma" w:eastAsia="Times New Roman" w:hAnsi="Tahoma"/>
      <w:b/>
      <w:bCs/>
      <w:sz w:val="26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pPr>
      <w:spacing w:after="0" w:line="240" w:lineRule="auto"/>
    </w:pPr>
    <w:rPr>
      <w:rFonts w:ascii="Tahoma" w:eastAsia="Times New Roman" w:hAnsi="Tahoma" w:cs="Tahoma"/>
      <w:sz w:val="16"/>
      <w:szCs w:val="24"/>
      <w:lang w:eastAsia="pt-BR"/>
    </w:rPr>
  </w:style>
  <w:style w:type="character" w:customStyle="1" w:styleId="Ttulo3Char">
    <w:name w:val="Título 3 Char"/>
    <w:link w:val="Ttulo3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4Char">
    <w:name w:val="Título 4 Char"/>
    <w:link w:val="Ttulo4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5Char">
    <w:name w:val="Título 5 Char"/>
    <w:link w:val="Ttulo5"/>
    <w:rsid w:val="0074708C"/>
    <w:rPr>
      <w:rFonts w:ascii="Tahoma" w:hAnsi="Tahoma"/>
      <w:b/>
      <w:bCs/>
      <w:sz w:val="24"/>
      <w:szCs w:val="24"/>
    </w:rPr>
  </w:style>
  <w:style w:type="character" w:customStyle="1" w:styleId="Ttulo9Char">
    <w:name w:val="Título 9 Char"/>
    <w:link w:val="Ttulo9"/>
    <w:rsid w:val="0074708C"/>
    <w:rPr>
      <w:rFonts w:ascii="Tahoma" w:hAnsi="Tahoma" w:cs="Tahoma"/>
      <w:b/>
      <w:bCs/>
      <w:sz w:val="26"/>
      <w:szCs w:val="24"/>
      <w:shd w:val="clear" w:color="auto" w:fill="E6E6E6"/>
    </w:rPr>
  </w:style>
  <w:style w:type="paragraph" w:styleId="Recuodecorpodetexto">
    <w:name w:val="Body Text Indent"/>
    <w:basedOn w:val="Normal"/>
    <w:link w:val="RecuodecorpodetextoChar"/>
    <w:rsid w:val="0074708C"/>
    <w:pPr>
      <w:spacing w:after="0" w:line="240" w:lineRule="auto"/>
      <w:ind w:firstLine="3870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74708C"/>
    <w:rPr>
      <w:rFonts w:ascii="Tahoma" w:hAnsi="Tahoma"/>
      <w:sz w:val="24"/>
      <w:szCs w:val="24"/>
    </w:rPr>
  </w:style>
  <w:style w:type="character" w:styleId="Hyperlink">
    <w:name w:val="Hyperlink"/>
    <w:unhideWhenUsed/>
    <w:rsid w:val="00EE7FA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rsid w:val="00EE7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rsid w:val="00EE7FAD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4F6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65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E5376"/>
    <w:rPr>
      <w:rFonts w:ascii="Arial Narrow" w:hAnsi="Arial Narrow"/>
      <w:b/>
      <w:bCs/>
      <w:sz w:val="20"/>
    </w:rPr>
  </w:style>
  <w:style w:type="character" w:customStyle="1" w:styleId="Ttulo2Char">
    <w:name w:val="Título 2 Char"/>
    <w:basedOn w:val="Fontepargpadro"/>
    <w:link w:val="Ttulo2"/>
    <w:rsid w:val="007E5376"/>
    <w:rPr>
      <w:rFonts w:ascii="Arial Narrow" w:hAnsi="Arial Narrow"/>
      <w:b/>
      <w:bCs/>
      <w:color w:val="FFFFFF"/>
      <w:sz w:val="20"/>
    </w:rPr>
  </w:style>
  <w:style w:type="paragraph" w:styleId="Corpodetexto">
    <w:name w:val="Body Text"/>
    <w:basedOn w:val="Normal"/>
    <w:link w:val="CorpodetextoChar"/>
    <w:unhideWhenUsed/>
    <w:rsid w:val="005A07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A07B0"/>
    <w:rPr>
      <w:rFonts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66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66E6F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C5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://www.faepi.org.br" TargetMode="External"/><Relationship Id="rId18" Type="http://schemas.openxmlformats.org/officeDocument/2006/relationships/image" Target="media/image18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7.png"/><Relationship Id="rId2" Type="http://schemas.openxmlformats.org/officeDocument/2006/relationships/image" Target="media/image4.png"/><Relationship Id="rId16" Type="http://schemas.openxmlformats.org/officeDocument/2006/relationships/image" Target="media/image16.png"/><Relationship Id="rId20" Type="http://schemas.openxmlformats.org/officeDocument/2006/relationships/image" Target="media/image12.jp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1.png"/><Relationship Id="rId19" Type="http://schemas.openxmlformats.org/officeDocument/2006/relationships/image" Target="media/image19.png"/><Relationship Id="rId4" Type="http://schemas.openxmlformats.org/officeDocument/2006/relationships/hyperlink" Target="http://www.faepi.org.br" TargetMode="External"/><Relationship Id="rId9" Type="http://schemas.openxmlformats.org/officeDocument/2006/relationships/image" Target="media/image10.png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99034\Downloads\Com%20marca%20d&#180;&#225;gua%20e%20Apoiado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 marca d´água e Apoiados</Template>
  <TotalTime>1</TotalTime>
  <Pages>1</Pages>
  <Words>148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FUNCEFET-AM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Justino</dc:creator>
  <cp:lastModifiedBy>Rosiene Barbosa Sena</cp:lastModifiedBy>
  <cp:revision>4</cp:revision>
  <cp:lastPrinted>2025-09-01T14:48:00Z</cp:lastPrinted>
  <dcterms:created xsi:type="dcterms:W3CDTF">2026-02-26T12:28:00Z</dcterms:created>
  <dcterms:modified xsi:type="dcterms:W3CDTF">2026-05-07T14:26:00Z</dcterms:modified>
</cp:coreProperties>
</file>