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ADA1" w14:textId="77777777" w:rsidR="00070F74" w:rsidRDefault="00070F74" w:rsidP="00070F74">
      <w:pPr>
        <w:ind w:left="426" w:right="97"/>
        <w:jc w:val="center"/>
        <w:rPr>
          <w:b/>
        </w:rPr>
      </w:pPr>
      <w:r>
        <w:rPr>
          <w:b/>
        </w:rPr>
        <w:t>ANEXO II - FORMULÁRIO DE RECURSO</w:t>
      </w:r>
    </w:p>
    <w:p w14:paraId="4715B4AE" w14:textId="77777777" w:rsidR="00070F74" w:rsidRDefault="00070F74" w:rsidP="00070F74">
      <w:pPr>
        <w:ind w:left="426"/>
      </w:pPr>
    </w:p>
    <w:p w14:paraId="6429508B" w14:textId="690DFD4A" w:rsidR="00070F74" w:rsidRDefault="00070F74" w:rsidP="00070F74">
      <w:pPr>
        <w:pBdr>
          <w:top w:val="nil"/>
          <w:left w:val="nil"/>
          <w:bottom w:val="nil"/>
          <w:right w:val="nil"/>
          <w:between w:val="nil"/>
        </w:pBdr>
        <w:ind w:right="-93"/>
        <w:jc w:val="both"/>
        <w:rPr>
          <w:color w:val="000000"/>
        </w:rPr>
      </w:pPr>
      <w:bookmarkStart w:id="0" w:name="_heading=h.2s8eyo1" w:colFirst="0" w:colLast="0"/>
      <w:bookmarkStart w:id="1" w:name="_heading=h.17dp8vu" w:colFirst="0" w:colLast="0"/>
      <w:bookmarkEnd w:id="0"/>
      <w:bookmarkEnd w:id="1"/>
      <w:r>
        <w:t xml:space="preserve">IMPETRAÇÃO DE RECURSO CONTRA DO RESULTADO DO EDITAL Nº </w:t>
      </w:r>
      <w:r w:rsidR="004667CC">
        <w:t>058</w:t>
      </w:r>
      <w:r>
        <w:t>/202</w:t>
      </w:r>
      <w:r w:rsidR="005F7596">
        <w:t>6</w:t>
      </w:r>
      <w:r>
        <w:t xml:space="preserve"> - FAEPI, </w:t>
      </w:r>
      <w:r>
        <w:rPr>
          <w:color w:val="000000"/>
        </w:rPr>
        <w:t xml:space="preserve">SELEÇÃO SIMPLIFICADA PARA O ENCARGO DE </w:t>
      </w:r>
      <w:r>
        <w:rPr>
          <w:b/>
          <w:color w:val="000000"/>
        </w:rPr>
        <w:t>FUNÇÕES ADMINISTRATIVAS</w:t>
      </w:r>
      <w:r>
        <w:rPr>
          <w:color w:val="000000"/>
        </w:rPr>
        <w:t xml:space="preserve"> PARA ATUAR NAS OFERTAS DE CURSOS FIC DO PROGRAMA MULHERES MIL </w:t>
      </w:r>
      <w:r w:rsidR="005F7596">
        <w:rPr>
          <w:color w:val="000000"/>
        </w:rPr>
        <w:t xml:space="preserve">+ CUIDADOS </w:t>
      </w:r>
      <w:r>
        <w:rPr>
          <w:color w:val="000000"/>
        </w:rPr>
        <w:t xml:space="preserve">NO ÂMBITO DO IFAM, SUBSIDIADO PELA </w:t>
      </w:r>
      <w:r>
        <w:t>BOLSA FORMAÇÃO,</w:t>
      </w:r>
      <w:r>
        <w:rPr>
          <w:color w:val="FF0000"/>
        </w:rPr>
        <w:t xml:space="preserve"> </w:t>
      </w:r>
      <w:r>
        <w:rPr>
          <w:color w:val="000000"/>
        </w:rPr>
        <w:t xml:space="preserve">REALIZADO PELA PRÓ REITORIA DE EXTENSÃO, PUBLICADO EM </w:t>
      </w:r>
      <w:r>
        <w:t>XX</w:t>
      </w:r>
      <w:r>
        <w:rPr>
          <w:color w:val="000000"/>
        </w:rPr>
        <w:t xml:space="preserve"> DE NOVEMBRO DE 202</w:t>
      </w:r>
      <w:r>
        <w:t>5</w:t>
      </w:r>
      <w:r>
        <w:rPr>
          <w:color w:val="000000"/>
        </w:rPr>
        <w:t>.</w:t>
      </w:r>
    </w:p>
    <w:p w14:paraId="6F25EC46" w14:textId="77777777" w:rsidR="00070F74" w:rsidRDefault="00070F74" w:rsidP="00070F74">
      <w:pPr>
        <w:jc w:val="both"/>
      </w:pPr>
      <w:bookmarkStart w:id="2" w:name="_heading=h.d7skfwkk57w1" w:colFirst="0" w:colLast="0"/>
      <w:bookmarkEnd w:id="2"/>
      <w:r>
        <w:t xml:space="preserve">Eu, ____________________________________________________, servidor deste Instituto Federal de Educação, lotado/vinculado ao setor de __________________; </w:t>
      </w:r>
      <w:r>
        <w:rPr>
          <w:i/>
        </w:rPr>
        <w:t>Campus</w:t>
      </w:r>
      <w:r>
        <w:t xml:space="preserve"> _______, Matrícula SIAPE nº. _________________, apresento recurso junto </w:t>
      </w:r>
      <w:r>
        <w:rPr>
          <w:color w:val="000000"/>
        </w:rPr>
        <w:t>a Comissão,</w:t>
      </w:r>
      <w:r>
        <w:t xml:space="preserve"> conforme a seguir:</w:t>
      </w:r>
    </w:p>
    <w:p w14:paraId="1CE629C0" w14:textId="77777777" w:rsidR="00070F74" w:rsidRDefault="00070F74" w:rsidP="00070F74">
      <w:pPr>
        <w:ind w:left="426"/>
        <w:jc w:val="both"/>
      </w:pPr>
    </w:p>
    <w:p w14:paraId="44DC6904" w14:textId="77777777" w:rsidR="00070F74" w:rsidRDefault="00070F74" w:rsidP="00070F74">
      <w:pPr>
        <w:jc w:val="both"/>
      </w:pPr>
      <w:r>
        <w:t>A decisão objeto de contestação é:</w:t>
      </w:r>
    </w:p>
    <w:p w14:paraId="56B5961E" w14:textId="77777777" w:rsidR="00070F74" w:rsidRDefault="00070F74" w:rsidP="00070F7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4CEAAC" w14:textId="77777777" w:rsidR="00070F74" w:rsidRDefault="00070F74" w:rsidP="00070F74">
      <w:pPr>
        <w:jc w:val="both"/>
      </w:pPr>
      <w:r>
        <w:t xml:space="preserve"> (explicitar a decisão que está contestando).</w:t>
      </w:r>
    </w:p>
    <w:p w14:paraId="10DFB730" w14:textId="77777777" w:rsidR="00070F74" w:rsidRDefault="00070F74" w:rsidP="00070F74">
      <w:pPr>
        <w:jc w:val="both"/>
      </w:pPr>
      <w:r>
        <w:t>Os argumentos com os quais contesto a referida decisão são:</w:t>
      </w:r>
    </w:p>
    <w:p w14:paraId="71836B3A" w14:textId="77777777" w:rsidR="00070F74" w:rsidRDefault="00070F74" w:rsidP="00070F74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57226" w14:textId="77777777" w:rsidR="00070F74" w:rsidRDefault="00070F74" w:rsidP="00070F74">
      <w:pPr>
        <w:jc w:val="both"/>
      </w:pPr>
    </w:p>
    <w:p w14:paraId="20E9132B" w14:textId="77777777" w:rsidR="00070F74" w:rsidRDefault="00070F74" w:rsidP="00070F74">
      <w:pPr>
        <w:jc w:val="both"/>
      </w:pPr>
      <w:r>
        <w:t>Para fundamentar essa contestação, encaminho, em anexo, os seguintes documentos:</w:t>
      </w:r>
    </w:p>
    <w:p w14:paraId="67BD15AD" w14:textId="289119A9" w:rsidR="00164649" w:rsidRPr="00164649" w:rsidRDefault="00070F74" w:rsidP="00070F74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t>______________________________________________________________________________________________________________________________________________________</w:t>
      </w:r>
      <w:r w:rsidR="00164649" w:rsidRPr="00164649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14:paraId="5BF572A0" w14:textId="278FE3B1" w:rsidR="00164649" w:rsidRPr="00164649" w:rsidRDefault="00164649" w:rsidP="00164649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464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Em _______________, ____ de ___________________ de 202</w:t>
      </w:r>
      <w:r w:rsidR="005F7596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6</w:t>
      </w:r>
      <w:r w:rsidRPr="0016464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.</w:t>
      </w:r>
    </w:p>
    <w:p w14:paraId="723B49BA" w14:textId="77777777" w:rsidR="00164649" w:rsidRPr="00164649" w:rsidRDefault="00164649" w:rsidP="00164649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4649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Pr="00164649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Pr="00164649">
        <w:rPr>
          <w:rFonts w:ascii="Times New Roman" w:eastAsia="Times New Roman" w:hAnsi="Times New Roman"/>
          <w:sz w:val="24"/>
          <w:szCs w:val="24"/>
          <w:lang w:eastAsia="pt-BR"/>
        </w:rPr>
        <w:br/>
      </w:r>
      <w:r w:rsidRPr="00164649">
        <w:rPr>
          <w:rFonts w:ascii="Times New Roman" w:eastAsia="Times New Roman" w:hAnsi="Times New Roman"/>
          <w:sz w:val="24"/>
          <w:szCs w:val="24"/>
          <w:lang w:eastAsia="pt-BR"/>
        </w:rPr>
        <w:br/>
      </w:r>
    </w:p>
    <w:p w14:paraId="67884A19" w14:textId="77777777" w:rsidR="00164649" w:rsidRPr="00164649" w:rsidRDefault="00164649" w:rsidP="00164649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464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__________________________________</w:t>
      </w:r>
    </w:p>
    <w:p w14:paraId="728F7FB7" w14:textId="77777777" w:rsidR="00164649" w:rsidRPr="00164649" w:rsidRDefault="00164649" w:rsidP="00164649">
      <w:pPr>
        <w:spacing w:after="0" w:line="24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164649">
        <w:rPr>
          <w:rFonts w:ascii="Times New Roman" w:eastAsia="Times New Roman" w:hAnsi="Times New Roman"/>
          <w:color w:val="000000"/>
          <w:sz w:val="20"/>
          <w:szCs w:val="20"/>
          <w:lang w:eastAsia="pt-BR"/>
        </w:rPr>
        <w:t>Assinatura do proponente </w:t>
      </w:r>
    </w:p>
    <w:p w14:paraId="16652AD5" w14:textId="77777777" w:rsidR="00F66E6F" w:rsidRPr="00164649" w:rsidRDefault="00F66E6F" w:rsidP="00164649"/>
    <w:sectPr w:rsidR="00F66E6F" w:rsidRPr="00164649" w:rsidSect="00E25C68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985" w:right="1134" w:bottom="1134" w:left="1701" w:header="709" w:footer="8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7612C" w14:textId="77777777" w:rsidR="0081333A" w:rsidRDefault="0081333A">
      <w:r>
        <w:separator/>
      </w:r>
    </w:p>
  </w:endnote>
  <w:endnote w:type="continuationSeparator" w:id="0">
    <w:p w14:paraId="147F569B" w14:textId="77777777" w:rsidR="0081333A" w:rsidRDefault="0081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AD484" w14:textId="094589C2" w:rsidR="0050189E" w:rsidRPr="00E25C68" w:rsidRDefault="00CA1868" w:rsidP="00E25C68">
    <w:pPr>
      <w:pStyle w:val="Rodap"/>
      <w:ind w:firstLine="2124"/>
      <w:rPr>
        <w:b/>
        <w:i/>
      </w:rPr>
    </w:pPr>
    <w:r w:rsidRPr="0081153B">
      <w:rPr>
        <w:b/>
        <w:noProof/>
        <w:sz w:val="16"/>
        <w:szCs w:val="16"/>
      </w:rPr>
      <w:drawing>
        <wp:anchor distT="0" distB="0" distL="114300" distR="114300" simplePos="0" relativeHeight="251726336" behindDoc="0" locked="0" layoutInCell="1" allowOverlap="1" wp14:anchorId="4BC28841" wp14:editId="5D56EBE6">
          <wp:simplePos x="0" y="0"/>
          <wp:positionH relativeFrom="column">
            <wp:posOffset>-942975</wp:posOffset>
          </wp:positionH>
          <wp:positionV relativeFrom="paragraph">
            <wp:posOffset>187019</wp:posOffset>
          </wp:positionV>
          <wp:extent cx="383652" cy="215301"/>
          <wp:effectExtent l="0" t="0" r="0" b="0"/>
          <wp:wrapNone/>
          <wp:docPr id="45" name="Imagem 45" descr="FA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FA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652" cy="2153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376">
      <w:rPr>
        <w:b/>
        <w:i/>
        <w:noProof/>
      </w:rPr>
      <mc:AlternateContent>
        <mc:Choice Requires="wpg">
          <w:drawing>
            <wp:anchor distT="0" distB="0" distL="114300" distR="114300" simplePos="0" relativeHeight="251722240" behindDoc="0" locked="0" layoutInCell="1" allowOverlap="1" wp14:anchorId="4B584417" wp14:editId="32B22E0E">
              <wp:simplePos x="0" y="0"/>
              <wp:positionH relativeFrom="column">
                <wp:posOffset>-602331</wp:posOffset>
              </wp:positionH>
              <wp:positionV relativeFrom="paragraph">
                <wp:posOffset>66040</wp:posOffset>
              </wp:positionV>
              <wp:extent cx="5876698" cy="501650"/>
              <wp:effectExtent l="0" t="0" r="10160" b="0"/>
              <wp:wrapNone/>
              <wp:docPr id="1257433559" name="Agrupa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6698" cy="501650"/>
                        <a:chOff x="0" y="0"/>
                        <a:chExt cx="5876698" cy="501650"/>
                      </a:xfrm>
                    </wpg:grpSpPr>
                    <pic:pic xmlns:pic="http://schemas.openxmlformats.org/drawingml/2006/picture">
                      <pic:nvPicPr>
                        <pic:cNvPr id="2099511114" name="Imagem 5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19260" y="137424"/>
                          <a:ext cx="40322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5284824" name="Imagem 5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285420" y="137424"/>
                          <a:ext cx="240665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4736752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88463" y="221993"/>
                          <a:ext cx="238823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FE368" w14:textId="77777777" w:rsidR="007E5376" w:rsidRPr="00D948B1" w:rsidRDefault="007E5376" w:rsidP="007E5376">
                            <w:pPr>
                              <w:pStyle w:val="Ttulo1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Av.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Borba, 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.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º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1144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Bairro: Cachoerinha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Manaus-AM – CEP: 690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>65-030</w:t>
                            </w:r>
                          </w:p>
                          <w:p w14:paraId="2B13B65E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>Fone / Fax: (92) 3346-8303</w:t>
                            </w:r>
                            <w:r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/ 3085-2170</w:t>
                            </w:r>
                            <w:r w:rsidRPr="00D948B1">
                              <w:rPr>
                                <w:color w:val="000000"/>
                                <w:sz w:val="12"/>
                                <w:szCs w:val="16"/>
                              </w:rPr>
                              <w:t xml:space="preserve"> – Site: </w:t>
                            </w:r>
                            <w:hyperlink r:id="rId4" w:history="1">
                              <w:r w:rsidRPr="006815D2">
                                <w:rPr>
                                  <w:rStyle w:val="Hyperlink"/>
                                  <w:sz w:val="12"/>
                                  <w:szCs w:val="16"/>
                                </w:rPr>
                                <w:t>www.faepi.org.br</w:t>
                              </w:r>
                            </w:hyperlink>
                          </w:p>
                          <w:p w14:paraId="2E4806B9" w14:textId="77777777" w:rsidR="007E5376" w:rsidRPr="00D948B1" w:rsidRDefault="007E5376" w:rsidP="007E5376">
                            <w:pPr>
                              <w:pStyle w:val="Ttulo2"/>
                              <w:ind w:right="71"/>
                              <w:jc w:val="center"/>
                              <w:rPr>
                                <w:color w:val="000000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288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10810974" name="Imagem 54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9697" y="142710"/>
                          <a:ext cx="22860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27349" name="Imagem 52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63246" y="137424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33101717" name="Imagem 1" descr="Uma imagem contendo Logotipo&#10;&#10;Descrição gerada automaticamente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75094" y="137424"/>
                          <a:ext cx="204470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00630846" name="Imagem 2" descr="Ícone&#10;&#10;Descrição gerada automaticamente com confiança média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849942" y="126853"/>
                          <a:ext cx="240665" cy="29146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5894871" name="Imagem 3"/>
                        <pic:cNvPicPr>
                          <a:picLocks noChangeAspect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67075" y="126853"/>
                          <a:ext cx="297815" cy="291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21282422" name="Caixa de Texto 4"/>
                      <wps:cNvSpPr txBox="1"/>
                      <wps:spPr>
                        <a:xfrm>
                          <a:off x="0" y="0"/>
                          <a:ext cx="360947" cy="501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ACA1" w14:textId="77777777" w:rsidR="007E5376" w:rsidRPr="001034DC" w:rsidRDefault="007E5376" w:rsidP="007E53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1034D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4"/>
                                <w:szCs w:val="14"/>
                              </w:rPr>
                              <w:t>APOIADAS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60767689" name="Imagem 9" descr="Logotipo, nome da empresa&#10;&#10;O conteúdo gerado por IA pode estar incorreto."/>
                        <pic:cNvPicPr>
                          <a:picLocks noChangeAspect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31778" y="132138"/>
                          <a:ext cx="38989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B584417" id="Agrupar 9" o:spid="_x0000_s1026" style="position:absolute;left:0;text-align:left;margin-left:-47.45pt;margin-top:5.2pt;width:462.75pt;height:39.5pt;z-index:251722240" coordsize="58766,5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Ev4JR4AAP/0SURBV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gjpgcAAAAAAAAAAAAAII6YHgAAAAAAAAAAAACAOGJ6AAAAAAAAAAAAAADiiOkBAAAA&#10;AAAAAAAAAIhTW2vjEgAAAHg6H7jmQ7fUUt84bjm03XbZpRe/elxziLvu05/eePixZXbcAgCwlj2y&#10;4cB5r33tE+OOQ9wHr772H0stbxi3HNLa7ZddeslZ4wYAAAB4BsT0AAAA8CyI6VcVMT0AAMCPSUy/&#10;mojpAQAA4NkaxhkAAAAAAAAAAAAAAG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KI6QEAAAAAAAAAAAAAiCOmBwAAAAAAAAAAAAAgjpgeAAAA&#10;AAAAAAAAAIA4YnoAAAAAAAAAAAAAAOLU1tq4BAAAAJ7OB6750C211DeOWw5t97TW3juuAQAA+H+o&#10;tV7ap9NWdhza2u2XXXrJWeMGAAAAeAbE9AAAAPAsiOkBAACAQ5OYHgAAAJ6tYZwBAAAAAAAAAAAA&#10;ACCG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hiegAAAAAAAAAAAAAA4ojpAQAAAAAAAAAAAACII6YHAAAAAAAAAAAA&#10;ACCOmB4AAAAAAAAAAAAAgDi1tTYuAQAAgKfzF1dfveXI1jaMWwAAAIBDQmvtqcsvv/zhcQsAAAA8&#10;A2J6AAAAAAAAAAAAAADiDOMMAAAAAAAAAAAAAAA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53" o:spid="_x0000_s1027" type="#_x0000_t75" style="position:absolute;left:8192;top:1374;width:4032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">
                <v:imagedata r:id="rId11" o:title="" chromakey="white"/>
              </v:shape>
              <v:shape id="Imagem 55" o:spid="_x0000_s1028" type="#_x0000_t75" style="position:absolute;left:2854;top:1374;width:240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">
                <v:imagedata r:id="rId1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34884;top:2219;width:23882;height:2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" filled="f" fillcolor="navy" stroked="f">
                <v:textbox inset="0,.8mm,0,0">
                  <w:txbxContent>
                    <w:p w14:paraId="008FE368" w14:textId="77777777" w:rsidR="007E5376" w:rsidRPr="00D948B1" w:rsidRDefault="007E5376" w:rsidP="007E5376">
                      <w:pPr>
                        <w:pStyle w:val="Ttulo1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Av.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Borba, 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n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.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º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1144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Bairro: Cachoerinha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Manaus-AM – CEP: 690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>65-030</w:t>
                      </w:r>
                    </w:p>
                    <w:p w14:paraId="2B13B65E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>Fone / Fax: (92) 3346-8303</w:t>
                      </w:r>
                      <w:r>
                        <w:rPr>
                          <w:color w:val="000000"/>
                          <w:sz w:val="12"/>
                          <w:szCs w:val="16"/>
                        </w:rPr>
                        <w:t xml:space="preserve"> / 3085-2170</w:t>
                      </w:r>
                      <w:r w:rsidRPr="00D948B1">
                        <w:rPr>
                          <w:color w:val="000000"/>
                          <w:sz w:val="12"/>
                          <w:szCs w:val="16"/>
                        </w:rPr>
                        <w:t xml:space="preserve"> – Site: </w:t>
                      </w:r>
                      <w:hyperlink r:id="rId13" w:history="1">
                        <w:r w:rsidRPr="006815D2">
                          <w:rPr>
                            <w:rStyle w:val="Hyperlink"/>
                            <w:sz w:val="12"/>
                            <w:szCs w:val="16"/>
                          </w:rPr>
                          <w:t>www.faepi.org.br</w:t>
                        </w:r>
                      </w:hyperlink>
                    </w:p>
                    <w:p w14:paraId="2E4806B9" w14:textId="77777777" w:rsidR="007E5376" w:rsidRPr="00D948B1" w:rsidRDefault="007E5376" w:rsidP="007E5376">
                      <w:pPr>
                        <w:pStyle w:val="Ttulo2"/>
                        <w:ind w:right="71"/>
                        <w:jc w:val="center"/>
                        <w:rPr>
                          <w:color w:val="000000"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  <v:shape id="Imagem 54" o:spid="_x0000_s1030" type="#_x0000_t75" style="position:absolute;left:5496;top:1427;width:2286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">
                <v:imagedata r:id="rId14" o:title="" chromakey="white"/>
              </v:shape>
              <v:shape id="Imagem 52" o:spid="_x0000_s1031" type="#_x0000_t75" style="position:absolute;left:12632;top:1374;width:240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">
                <v:imagedata r:id="rId15" o:title=""/>
              </v:shape>
              <v:shape id="Imagem 1" o:spid="_x0000_s1032" type="#_x0000_t75" alt="Uma imagem contendo Logotipo&#10;&#10;Descrição gerada automaticamente" style="position:absolute;left:15750;top:1374;width:2045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">
                <v:imagedata r:id="rId16" o:title="Uma imagem contendo Logotipo&#10;&#10;Descrição gerada automaticamente"/>
              </v:shape>
              <v:shape id="Imagem 2" o:spid="_x0000_s1033" type="#_x0000_t75" alt="Ícone&#10;&#10;Descrição gerada automaticamente com confiança média" style="position:absolute;left:18499;top:1268;width:2407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">
                <v:imagedata r:id="rId17" o:title="Ícone&#10;&#10;Descrição gerada automaticamente com confiança média"/>
              </v:shape>
              <v:shape id="Imagem 3" o:spid="_x0000_s1034" type="#_x0000_t75" style="position:absolute;left:21670;top:1268;width:2978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">
                <v:imagedata r:id="rId18" o:title=""/>
              </v:shape>
              <v:shape id="Caixa de Texto 4" o:spid="_x0000_s1035" type="#_x0000_t202" style="position:absolute;width:3609;height:5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" filled="f" stroked="f" strokeweight=".5pt">
                <v:textbox style="layout-flow:vertical;mso-layout-flow-alt:bottom-to-top">
                  <w:txbxContent>
                    <w:p w14:paraId="1C36ACA1" w14:textId="77777777" w:rsidR="007E5376" w:rsidRPr="001034DC" w:rsidRDefault="007E5376" w:rsidP="007E5376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</w:pPr>
                      <w:r w:rsidRPr="001034DC">
                        <w:rPr>
                          <w:rFonts w:asciiTheme="minorHAnsi" w:hAnsiTheme="minorHAnsi" w:cstheme="minorHAnsi"/>
                          <w:b/>
                          <w:bCs/>
                          <w:sz w:val="14"/>
                          <w:szCs w:val="14"/>
                        </w:rPr>
                        <w:t>APOIADAS</w:t>
                      </w:r>
                    </w:p>
                  </w:txbxContent>
                </v:textbox>
              </v:shape>
              <v:shape id="Imagem 9" o:spid="_x0000_s1036" type="#_x0000_t75" alt="Logotipo, nome da empresa&#10;&#10;O conteúdo gerado por IA pode estar incorreto." style="position:absolute;left:25317;top:1321;width:3899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">
                <v:imagedata r:id="rId19" o:title="Logotipo, nome da empresa&#10;&#10;O conteúdo gerado por IA pode estar incorreto"/>
              </v:shape>
            </v:group>
          </w:pict>
        </mc:Fallback>
      </mc:AlternateContent>
    </w:r>
    <w:r w:rsidR="001034DC">
      <w:rPr>
        <w:b/>
        <w:i/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 wp14:anchorId="2272499B" wp14:editId="6E20EF79">
              <wp:simplePos x="0" y="0"/>
              <wp:positionH relativeFrom="column">
                <wp:posOffset>-942783</wp:posOffset>
              </wp:positionH>
              <wp:positionV relativeFrom="paragraph">
                <wp:posOffset>12700</wp:posOffset>
              </wp:positionV>
              <wp:extent cx="9445876" cy="211455"/>
              <wp:effectExtent l="0" t="0" r="41275" b="36195"/>
              <wp:wrapNone/>
              <wp:docPr id="16" name="Agrupar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45876" cy="211455"/>
                        <a:chOff x="0" y="0"/>
                        <a:chExt cx="5782575" cy="211820"/>
                      </a:xfrm>
                    </wpg:grpSpPr>
                    <wps:wsp>
                      <wps:cNvPr id="4" name="AutoShape 37"/>
                      <wps:cNvCnPr>
                        <a:cxnSpLocks noChangeShapeType="1"/>
                      </wps:cNvCnPr>
                      <wps:spPr bwMode="auto">
                        <a:xfrm>
                          <a:off x="1795272" y="33528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5" name="Agrupar 15"/>
                      <wpg:cNvGrpSpPr/>
                      <wpg:grpSpPr>
                        <a:xfrm>
                          <a:off x="0" y="0"/>
                          <a:ext cx="1796161" cy="34318"/>
                          <a:chOff x="0" y="0"/>
                          <a:chExt cx="1796161" cy="34318"/>
                        </a:xfrm>
                      </wpg:grpSpPr>
                      <wps:wsp>
                        <wps:cNvPr id="3" name="AutoShap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82296" y="33528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40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1713865" cy="79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8" name="AutoShape 41"/>
                      <wps:cNvCnPr>
                        <a:cxnSpLocks noChangeShapeType="1"/>
                      </wps:cNvCnPr>
                      <wps:spPr bwMode="auto">
                        <a:xfrm>
                          <a:off x="1712976" y="0"/>
                          <a:ext cx="173355" cy="1778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13" name="Agrupar 13"/>
                      <wpg:cNvGrpSpPr/>
                      <wpg:grpSpPr>
                        <a:xfrm>
                          <a:off x="1885188" y="178308"/>
                          <a:ext cx="3897387" cy="33512"/>
                          <a:chOff x="0" y="0"/>
                          <a:chExt cx="3897387" cy="33512"/>
                        </a:xfrm>
                      </wpg:grpSpPr>
                      <wps:wsp>
                        <wps:cNvPr id="5" name="AutoShape 38"/>
                        <wps:cNvCnPr>
                          <a:cxnSpLocks noChangeShapeType="1"/>
                        </wps:cNvCnPr>
                        <wps:spPr bwMode="auto">
                          <a:xfrm flipV="1">
                            <a:off x="81387" y="33512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381600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6BD3E52" id="Agrupar 16" o:spid="_x0000_s1026" style="position:absolute;margin-left:-74.25pt;margin-top:1pt;width:743.75pt;height:16.65pt;z-index:251677184;mso-width-relative:margin" coordsize="57825,2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7" type="#_x0000_t32" style="position:absolute;left:17952;top:335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" strokecolor="red" strokeweight=".5pt"/>
              <v:group id="Agrupar 15" o:spid="_x0000_s1028" style="position:absolute;width:17961;height:343" coordsize="17961,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shape id="AutoShape 36" o:spid="_x0000_s1029" type="#_x0000_t32" style="position:absolute;left:822;top:335;width:17139;height: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+1xwgAAANoAAAAPAAAAZHJzL2Rvd25yZXYueG1sRI9Bi8Iw&#10;FITvgv8hPGFva6qC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Dtd+1xwgAAANoAAAAPAAAA&#10;AAAAAAAAAAAAAAcCAABkcnMvZG93bnJldi54bWxQSwUGAAAAAAMAAwC3AAAA9gIAAAAA&#10;" strokecolor="red" strokeweight=".5pt"/>
                <v:shape id="AutoShape 40" o:spid="_x0000_s1030" type="#_x0000_t32" style="position:absolute;width:17138;height: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" strokecolor="#00b050" strokeweight=".5pt"/>
              </v:group>
              <v:shape id="AutoShape 41" o:spid="_x0000_s1031" type="#_x0000_t32" style="position:absolute;left:17129;width:1734;height:1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" strokecolor="#00b050" strokeweight=".5pt"/>
              <v:group id="Agrupar 13" o:spid="_x0000_s1032" style="position:absolute;left:18851;top:1783;width:38974;height:335" coordsize="38973,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AutoShape 38" o:spid="_x0000_s1033" type="#_x0000_t32" style="position:absolute;left:813;top:335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" strokecolor="red" strokeweight=".5pt"/>
                <v:shape id="AutoShape 42" o:spid="_x0000_s1034" type="#_x0000_t32" style="position:absolute;width:3816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" strokecolor="#00b050" strokeweight=".5pt"/>
              </v:group>
            </v:group>
          </w:pict>
        </mc:Fallback>
      </mc:AlternateContent>
    </w:r>
    <w:r w:rsidR="00D948B1">
      <w:rPr>
        <w:b/>
        <w:i/>
        <w:noProof/>
      </w:rPr>
      <w:drawing>
        <wp:anchor distT="0" distB="0" distL="114300" distR="114300" simplePos="0" relativeHeight="251720192" behindDoc="0" locked="0" layoutInCell="1" allowOverlap="1" wp14:anchorId="340E20C1" wp14:editId="1D0B60B6">
          <wp:simplePos x="0" y="0"/>
          <wp:positionH relativeFrom="column">
            <wp:posOffset>5245418</wp:posOffset>
          </wp:positionH>
          <wp:positionV relativeFrom="paragraph">
            <wp:posOffset>91440</wp:posOffset>
          </wp:positionV>
          <wp:extent cx="1033145" cy="448945"/>
          <wp:effectExtent l="0" t="0" r="0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Empresa Limpa.jpg"/>
                  <pic:cNvPicPr/>
                </pic:nvPicPr>
                <pic:blipFill>
                  <a:blip r:embed="rId2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448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6902" w14:textId="77777777" w:rsidR="0081333A" w:rsidRDefault="0081333A">
      <w:r>
        <w:separator/>
      </w:r>
    </w:p>
  </w:footnote>
  <w:footnote w:type="continuationSeparator" w:id="0">
    <w:p w14:paraId="1F29F5F0" w14:textId="77777777" w:rsidR="0081333A" w:rsidRDefault="00813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7F17" w14:textId="0376E6EB" w:rsidR="0050189E" w:rsidRDefault="004667C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03856F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8" o:spid="_x0000_s2050" type="#_x0000_t75" style="position:absolute;margin-left:0;margin-top:0;width:405.45pt;height:685.9pt;z-index:-251588096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  <w:r w:rsidR="0050189E">
      <w:rPr>
        <w:rStyle w:val="Nmerodepgina"/>
      </w:rPr>
      <w:fldChar w:fldCharType="begin"/>
    </w:r>
    <w:r w:rsidR="0050189E">
      <w:rPr>
        <w:rStyle w:val="Nmerodepgina"/>
      </w:rPr>
      <w:instrText xml:space="preserve">PAGE  </w:instrText>
    </w:r>
    <w:r w:rsidR="0050189E">
      <w:rPr>
        <w:rStyle w:val="Nmerodepgina"/>
      </w:rPr>
      <w:fldChar w:fldCharType="end"/>
    </w:r>
  </w:p>
  <w:p w14:paraId="73A66D8B" w14:textId="77777777" w:rsidR="0050189E" w:rsidRDefault="0050189E">
    <w:pPr>
      <w:pStyle w:val="Cabealho"/>
      <w:ind w:right="360"/>
    </w:pPr>
  </w:p>
  <w:p w14:paraId="52C565AE" w14:textId="77777777" w:rsidR="0050189E" w:rsidRDefault="0050189E"/>
  <w:p w14:paraId="79DAAB89" w14:textId="77777777" w:rsidR="0050189E" w:rsidRDefault="0050189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3946" w14:textId="2156DC29" w:rsidR="005A07B0" w:rsidRDefault="003A4D18" w:rsidP="003A4D18">
    <w:pPr>
      <w:pStyle w:val="Corpodetexto"/>
      <w:rPr>
        <w:b/>
        <w:sz w:val="20"/>
        <w:szCs w:val="20"/>
      </w:rPr>
    </w:pPr>
    <w:r>
      <w:rPr>
        <w:noProof/>
      </w:rPr>
      <w:drawing>
        <wp:inline distT="0" distB="0" distL="0" distR="0" wp14:anchorId="1C48C9C5" wp14:editId="61C95471">
          <wp:extent cx="1137178" cy="596900"/>
          <wp:effectExtent l="0" t="0" r="6350" b="0"/>
          <wp:docPr id="6" name="Imagem 6" descr="C:\Users\1799034\AppData\Local\Microsoft\Windows\INetCache\Content.MSO\32FD781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799034\AppData\Local\Microsoft\Windows\INetCache\Content.MSO\32FD781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193" cy="619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4F74B6" w14:textId="060ED326" w:rsidR="005A07B0" w:rsidRDefault="004667CC" w:rsidP="005A07B0">
    <w:pPr>
      <w:pStyle w:val="Corpodetexto"/>
      <w:jc w:val="center"/>
      <w:rPr>
        <w:spacing w:val="-3"/>
      </w:rPr>
    </w:pPr>
    <w:r>
      <w:rPr>
        <w:b/>
        <w:noProof/>
        <w:sz w:val="16"/>
        <w:szCs w:val="16"/>
      </w:rPr>
      <w:pict w14:anchorId="7F8A24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9" o:spid="_x0000_s2051" type="#_x0000_t75" style="position:absolute;left:0;text-align:left;margin-left:0;margin-top:0;width:405.45pt;height:685.9pt;z-index:-251587072;mso-position-horizontal:center;mso-position-horizontal-relative:margin;mso-position-vertical:center;mso-position-vertical-relative:margin" o:allowincell="f">
          <v:imagedata r:id="rId2" o:title="marca"/>
          <w10:wrap anchorx="margin" anchory="margin"/>
        </v:shape>
      </w:pict>
    </w:r>
    <w:r w:rsidR="005A07B0">
      <w:t>:</w:t>
    </w:r>
    <w:r w:rsidR="005A07B0">
      <w:rPr>
        <w:spacing w:val="-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EC" w14:textId="4698FC9B" w:rsidR="00CA1868" w:rsidRDefault="004667CC">
    <w:pPr>
      <w:pStyle w:val="Cabealho"/>
    </w:pPr>
    <w:r>
      <w:rPr>
        <w:noProof/>
      </w:rPr>
      <w:pict w14:anchorId="761FA7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472187" o:spid="_x0000_s2049" type="#_x0000_t75" style="position:absolute;margin-left:0;margin-top:0;width:405.45pt;height:685.9pt;z-index:-251589120;mso-position-horizontal:center;mso-position-horizontal-relative:margin;mso-position-vertical:center;mso-position-vertical-relative:margin" o:allowincell="f">
          <v:imagedata r:id="rId1" o:title="mar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70C8"/>
    <w:multiLevelType w:val="multilevel"/>
    <w:tmpl w:val="11346612"/>
    <w:lvl w:ilvl="0">
      <w:start w:val="1"/>
      <w:numFmt w:val="decimal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1" w15:restartNumberingAfterBreak="0">
    <w:nsid w:val="1151011A"/>
    <w:multiLevelType w:val="hybridMultilevel"/>
    <w:tmpl w:val="FD4250B8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83BA5"/>
    <w:multiLevelType w:val="multilevel"/>
    <w:tmpl w:val="CC568E4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F2E11A0"/>
    <w:multiLevelType w:val="hybridMultilevel"/>
    <w:tmpl w:val="D13EC356"/>
    <w:lvl w:ilvl="0" w:tplc="04160017">
      <w:start w:val="1"/>
      <w:numFmt w:val="lowerLetter"/>
      <w:lvlText w:val="%1)"/>
      <w:lvlJc w:val="left"/>
      <w:pPr>
        <w:ind w:left="4831" w:hanging="360"/>
      </w:pPr>
    </w:lvl>
    <w:lvl w:ilvl="1" w:tplc="04160019" w:tentative="1">
      <w:start w:val="1"/>
      <w:numFmt w:val="lowerLetter"/>
      <w:lvlText w:val="%2."/>
      <w:lvlJc w:val="left"/>
      <w:pPr>
        <w:ind w:left="5551" w:hanging="360"/>
      </w:pPr>
    </w:lvl>
    <w:lvl w:ilvl="2" w:tplc="0416001B" w:tentative="1">
      <w:start w:val="1"/>
      <w:numFmt w:val="lowerRoman"/>
      <w:lvlText w:val="%3."/>
      <w:lvlJc w:val="right"/>
      <w:pPr>
        <w:ind w:left="6271" w:hanging="180"/>
      </w:pPr>
    </w:lvl>
    <w:lvl w:ilvl="3" w:tplc="0416000F" w:tentative="1">
      <w:start w:val="1"/>
      <w:numFmt w:val="decimal"/>
      <w:lvlText w:val="%4."/>
      <w:lvlJc w:val="left"/>
      <w:pPr>
        <w:ind w:left="6991" w:hanging="360"/>
      </w:pPr>
    </w:lvl>
    <w:lvl w:ilvl="4" w:tplc="04160019" w:tentative="1">
      <w:start w:val="1"/>
      <w:numFmt w:val="lowerLetter"/>
      <w:lvlText w:val="%5."/>
      <w:lvlJc w:val="left"/>
      <w:pPr>
        <w:ind w:left="7711" w:hanging="360"/>
      </w:pPr>
    </w:lvl>
    <w:lvl w:ilvl="5" w:tplc="0416001B" w:tentative="1">
      <w:start w:val="1"/>
      <w:numFmt w:val="lowerRoman"/>
      <w:lvlText w:val="%6."/>
      <w:lvlJc w:val="right"/>
      <w:pPr>
        <w:ind w:left="8431" w:hanging="180"/>
      </w:pPr>
    </w:lvl>
    <w:lvl w:ilvl="6" w:tplc="0416000F" w:tentative="1">
      <w:start w:val="1"/>
      <w:numFmt w:val="decimal"/>
      <w:lvlText w:val="%7."/>
      <w:lvlJc w:val="left"/>
      <w:pPr>
        <w:ind w:left="9151" w:hanging="360"/>
      </w:pPr>
    </w:lvl>
    <w:lvl w:ilvl="7" w:tplc="04160019" w:tentative="1">
      <w:start w:val="1"/>
      <w:numFmt w:val="lowerLetter"/>
      <w:lvlText w:val="%8."/>
      <w:lvlJc w:val="left"/>
      <w:pPr>
        <w:ind w:left="9871" w:hanging="360"/>
      </w:pPr>
    </w:lvl>
    <w:lvl w:ilvl="8" w:tplc="0416001B" w:tentative="1">
      <w:start w:val="1"/>
      <w:numFmt w:val="lowerRoman"/>
      <w:lvlText w:val="%9."/>
      <w:lvlJc w:val="right"/>
      <w:pPr>
        <w:ind w:left="10591" w:hanging="180"/>
      </w:pPr>
    </w:lvl>
  </w:abstractNum>
  <w:abstractNum w:abstractNumId="4" w15:restartNumberingAfterBreak="0">
    <w:nsid w:val="567C2DBB"/>
    <w:multiLevelType w:val="hybridMultilevel"/>
    <w:tmpl w:val="371218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D2DBC"/>
    <w:multiLevelType w:val="hybridMultilevel"/>
    <w:tmpl w:val="8208E692"/>
    <w:lvl w:ilvl="0" w:tplc="04160017">
      <w:start w:val="1"/>
      <w:numFmt w:val="lowerLetter"/>
      <w:lvlText w:val="%1)"/>
      <w:lvlJc w:val="left"/>
      <w:pPr>
        <w:ind w:left="767" w:hanging="360"/>
      </w:p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6" w15:restartNumberingAfterBreak="0">
    <w:nsid w:val="683F7F34"/>
    <w:multiLevelType w:val="multilevel"/>
    <w:tmpl w:val="923EE8B0"/>
    <w:lvl w:ilvl="0">
      <w:start w:val="1"/>
      <w:numFmt w:val="decimal"/>
      <w:lvlText w:val="%1."/>
      <w:lvlJc w:val="left"/>
      <w:pPr>
        <w:ind w:left="1277" w:hanging="42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428"/>
      </w:pPr>
    </w:lvl>
    <w:lvl w:ilvl="2">
      <w:numFmt w:val="bullet"/>
      <w:lvlText w:val="•"/>
      <w:lvlJc w:val="left"/>
      <w:pPr>
        <w:ind w:left="3207" w:hanging="428"/>
      </w:pPr>
    </w:lvl>
    <w:lvl w:ilvl="3">
      <w:numFmt w:val="bullet"/>
      <w:lvlText w:val="•"/>
      <w:lvlJc w:val="left"/>
      <w:pPr>
        <w:ind w:left="4170" w:hanging="428"/>
      </w:pPr>
    </w:lvl>
    <w:lvl w:ilvl="4">
      <w:numFmt w:val="bullet"/>
      <w:lvlText w:val="•"/>
      <w:lvlJc w:val="left"/>
      <w:pPr>
        <w:ind w:left="5134" w:hanging="428"/>
      </w:pPr>
    </w:lvl>
    <w:lvl w:ilvl="5">
      <w:numFmt w:val="bullet"/>
      <w:lvlText w:val="•"/>
      <w:lvlJc w:val="left"/>
      <w:pPr>
        <w:ind w:left="6097" w:hanging="427"/>
      </w:pPr>
    </w:lvl>
    <w:lvl w:ilvl="6">
      <w:numFmt w:val="bullet"/>
      <w:lvlText w:val="•"/>
      <w:lvlJc w:val="left"/>
      <w:pPr>
        <w:ind w:left="7061" w:hanging="427"/>
      </w:pPr>
    </w:lvl>
    <w:lvl w:ilvl="7">
      <w:numFmt w:val="bullet"/>
      <w:lvlText w:val="•"/>
      <w:lvlJc w:val="left"/>
      <w:pPr>
        <w:ind w:left="8024" w:hanging="428"/>
      </w:pPr>
    </w:lvl>
    <w:lvl w:ilvl="8">
      <w:numFmt w:val="bullet"/>
      <w:lvlText w:val="•"/>
      <w:lvlJc w:val="left"/>
      <w:pPr>
        <w:ind w:left="8988" w:hanging="428"/>
      </w:pPr>
    </w:lvl>
  </w:abstractNum>
  <w:abstractNum w:abstractNumId="7" w15:restartNumberingAfterBreak="0">
    <w:nsid w:val="72172F0B"/>
    <w:multiLevelType w:val="hybridMultilevel"/>
    <w:tmpl w:val="D36C8240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410733962">
    <w:abstractNumId w:val="1"/>
  </w:num>
  <w:num w:numId="2" w16cid:durableId="1963918227">
    <w:abstractNumId w:val="0"/>
  </w:num>
  <w:num w:numId="3" w16cid:durableId="1540312954">
    <w:abstractNumId w:val="5"/>
  </w:num>
  <w:num w:numId="4" w16cid:durableId="1744453763">
    <w:abstractNumId w:val="3"/>
  </w:num>
  <w:num w:numId="5" w16cid:durableId="1353729098">
    <w:abstractNumId w:val="7"/>
  </w:num>
  <w:num w:numId="6" w16cid:durableId="2047556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882882">
    <w:abstractNumId w:val="4"/>
  </w:num>
  <w:num w:numId="8" w16cid:durableId="388462030">
    <w:abstractNumId w:val="6"/>
  </w:num>
  <w:num w:numId="9" w16cid:durableId="1850632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71"/>
    <w:rsid w:val="0000783E"/>
    <w:rsid w:val="0001136D"/>
    <w:rsid w:val="000231A2"/>
    <w:rsid w:val="00046405"/>
    <w:rsid w:val="00046FD3"/>
    <w:rsid w:val="00061044"/>
    <w:rsid w:val="00070F74"/>
    <w:rsid w:val="000712A7"/>
    <w:rsid w:val="00071F66"/>
    <w:rsid w:val="0008353A"/>
    <w:rsid w:val="000978A4"/>
    <w:rsid w:val="000A37BA"/>
    <w:rsid w:val="000B6C9B"/>
    <w:rsid w:val="000B7070"/>
    <w:rsid w:val="000C1ED9"/>
    <w:rsid w:val="000D275C"/>
    <w:rsid w:val="000D2DD3"/>
    <w:rsid w:val="000E3066"/>
    <w:rsid w:val="000F2251"/>
    <w:rsid w:val="000F7612"/>
    <w:rsid w:val="001034DC"/>
    <w:rsid w:val="00112CA9"/>
    <w:rsid w:val="001140C4"/>
    <w:rsid w:val="001216F8"/>
    <w:rsid w:val="00134407"/>
    <w:rsid w:val="00136CDB"/>
    <w:rsid w:val="00137AA6"/>
    <w:rsid w:val="00145B93"/>
    <w:rsid w:val="00164649"/>
    <w:rsid w:val="00170911"/>
    <w:rsid w:val="00173641"/>
    <w:rsid w:val="00175B3A"/>
    <w:rsid w:val="00182641"/>
    <w:rsid w:val="00193665"/>
    <w:rsid w:val="00195D7F"/>
    <w:rsid w:val="00196BC8"/>
    <w:rsid w:val="001B6750"/>
    <w:rsid w:val="001B7304"/>
    <w:rsid w:val="001C04CE"/>
    <w:rsid w:val="001C3E5E"/>
    <w:rsid w:val="001C788F"/>
    <w:rsid w:val="001D1BBA"/>
    <w:rsid w:val="001E45B8"/>
    <w:rsid w:val="001F5575"/>
    <w:rsid w:val="0020026D"/>
    <w:rsid w:val="0021368C"/>
    <w:rsid w:val="002231FA"/>
    <w:rsid w:val="002531D0"/>
    <w:rsid w:val="00254070"/>
    <w:rsid w:val="00265184"/>
    <w:rsid w:val="00271899"/>
    <w:rsid w:val="00277E41"/>
    <w:rsid w:val="00283E35"/>
    <w:rsid w:val="00290BEA"/>
    <w:rsid w:val="00296FB2"/>
    <w:rsid w:val="002A1C04"/>
    <w:rsid w:val="002A2178"/>
    <w:rsid w:val="002A2B76"/>
    <w:rsid w:val="002A3B16"/>
    <w:rsid w:val="002B0394"/>
    <w:rsid w:val="002B4D46"/>
    <w:rsid w:val="002B6E7C"/>
    <w:rsid w:val="002C4E8A"/>
    <w:rsid w:val="002C7C36"/>
    <w:rsid w:val="002D5062"/>
    <w:rsid w:val="002D5BA5"/>
    <w:rsid w:val="002E0A63"/>
    <w:rsid w:val="002E43C6"/>
    <w:rsid w:val="002F774D"/>
    <w:rsid w:val="003042C9"/>
    <w:rsid w:val="00307A5B"/>
    <w:rsid w:val="00327CB2"/>
    <w:rsid w:val="00333C51"/>
    <w:rsid w:val="0034211E"/>
    <w:rsid w:val="00342AEF"/>
    <w:rsid w:val="00346AA1"/>
    <w:rsid w:val="00346C65"/>
    <w:rsid w:val="003479B2"/>
    <w:rsid w:val="003545FA"/>
    <w:rsid w:val="00357A50"/>
    <w:rsid w:val="00371CDD"/>
    <w:rsid w:val="00371EF7"/>
    <w:rsid w:val="00380884"/>
    <w:rsid w:val="003A29AA"/>
    <w:rsid w:val="003A4D18"/>
    <w:rsid w:val="003D404E"/>
    <w:rsid w:val="003D61D1"/>
    <w:rsid w:val="003E3310"/>
    <w:rsid w:val="003E55F0"/>
    <w:rsid w:val="003F3080"/>
    <w:rsid w:val="003F6B10"/>
    <w:rsid w:val="004104C2"/>
    <w:rsid w:val="004109F1"/>
    <w:rsid w:val="00411EAE"/>
    <w:rsid w:val="00413C48"/>
    <w:rsid w:val="004338BE"/>
    <w:rsid w:val="00433A49"/>
    <w:rsid w:val="00434C53"/>
    <w:rsid w:val="00435626"/>
    <w:rsid w:val="0044125C"/>
    <w:rsid w:val="00453D3C"/>
    <w:rsid w:val="00455CD6"/>
    <w:rsid w:val="0045636C"/>
    <w:rsid w:val="004667CC"/>
    <w:rsid w:val="00473CC2"/>
    <w:rsid w:val="00477D34"/>
    <w:rsid w:val="004925D0"/>
    <w:rsid w:val="004A1920"/>
    <w:rsid w:val="004B4502"/>
    <w:rsid w:val="004C3127"/>
    <w:rsid w:val="004C6A08"/>
    <w:rsid w:val="004D06EE"/>
    <w:rsid w:val="004D3135"/>
    <w:rsid w:val="004E09B6"/>
    <w:rsid w:val="004E25F8"/>
    <w:rsid w:val="004E6CD6"/>
    <w:rsid w:val="004F22C8"/>
    <w:rsid w:val="004F6571"/>
    <w:rsid w:val="00500F1F"/>
    <w:rsid w:val="0050189E"/>
    <w:rsid w:val="00503426"/>
    <w:rsid w:val="005121C6"/>
    <w:rsid w:val="00540299"/>
    <w:rsid w:val="00541129"/>
    <w:rsid w:val="00545399"/>
    <w:rsid w:val="005701CC"/>
    <w:rsid w:val="00591D62"/>
    <w:rsid w:val="00597DA7"/>
    <w:rsid w:val="005A07B0"/>
    <w:rsid w:val="005A293A"/>
    <w:rsid w:val="005A55FA"/>
    <w:rsid w:val="005B2138"/>
    <w:rsid w:val="005B510C"/>
    <w:rsid w:val="005B5E3B"/>
    <w:rsid w:val="005E5AF8"/>
    <w:rsid w:val="005F3929"/>
    <w:rsid w:val="005F699B"/>
    <w:rsid w:val="005F7596"/>
    <w:rsid w:val="006041E1"/>
    <w:rsid w:val="00606BA3"/>
    <w:rsid w:val="00623B44"/>
    <w:rsid w:val="00626A50"/>
    <w:rsid w:val="00652A33"/>
    <w:rsid w:val="00655911"/>
    <w:rsid w:val="006700BB"/>
    <w:rsid w:val="00674B5E"/>
    <w:rsid w:val="00687C62"/>
    <w:rsid w:val="006A0840"/>
    <w:rsid w:val="006C1086"/>
    <w:rsid w:val="006E1CE6"/>
    <w:rsid w:val="006F3015"/>
    <w:rsid w:val="006F31E5"/>
    <w:rsid w:val="00700F08"/>
    <w:rsid w:val="007056F8"/>
    <w:rsid w:val="00720504"/>
    <w:rsid w:val="00720838"/>
    <w:rsid w:val="00726342"/>
    <w:rsid w:val="007300AC"/>
    <w:rsid w:val="0073270F"/>
    <w:rsid w:val="0073376C"/>
    <w:rsid w:val="00740FA3"/>
    <w:rsid w:val="0074708C"/>
    <w:rsid w:val="00760E91"/>
    <w:rsid w:val="0076106F"/>
    <w:rsid w:val="00763F4F"/>
    <w:rsid w:val="00766D1A"/>
    <w:rsid w:val="00767136"/>
    <w:rsid w:val="007730ED"/>
    <w:rsid w:val="00776309"/>
    <w:rsid w:val="0078334D"/>
    <w:rsid w:val="00784D13"/>
    <w:rsid w:val="00785E14"/>
    <w:rsid w:val="007873D9"/>
    <w:rsid w:val="00791506"/>
    <w:rsid w:val="007929EC"/>
    <w:rsid w:val="00793CFF"/>
    <w:rsid w:val="007B4F53"/>
    <w:rsid w:val="007C606A"/>
    <w:rsid w:val="007C7C67"/>
    <w:rsid w:val="007E5376"/>
    <w:rsid w:val="007F63FE"/>
    <w:rsid w:val="00800C53"/>
    <w:rsid w:val="0081153B"/>
    <w:rsid w:val="0081333A"/>
    <w:rsid w:val="00821F66"/>
    <w:rsid w:val="00827B55"/>
    <w:rsid w:val="00832B6B"/>
    <w:rsid w:val="0083730A"/>
    <w:rsid w:val="008438A0"/>
    <w:rsid w:val="008471C8"/>
    <w:rsid w:val="00850D26"/>
    <w:rsid w:val="0086460B"/>
    <w:rsid w:val="00866508"/>
    <w:rsid w:val="00891BD4"/>
    <w:rsid w:val="00895AA0"/>
    <w:rsid w:val="00897183"/>
    <w:rsid w:val="008A03C9"/>
    <w:rsid w:val="008A2191"/>
    <w:rsid w:val="008B0106"/>
    <w:rsid w:val="008B48FB"/>
    <w:rsid w:val="008D6A54"/>
    <w:rsid w:val="008F15B4"/>
    <w:rsid w:val="008F2C71"/>
    <w:rsid w:val="008F55C6"/>
    <w:rsid w:val="00914C97"/>
    <w:rsid w:val="009170B5"/>
    <w:rsid w:val="0092245B"/>
    <w:rsid w:val="00923DFC"/>
    <w:rsid w:val="0092512B"/>
    <w:rsid w:val="00930F6B"/>
    <w:rsid w:val="00931DAB"/>
    <w:rsid w:val="00946BC5"/>
    <w:rsid w:val="009573E6"/>
    <w:rsid w:val="009603F7"/>
    <w:rsid w:val="009637F4"/>
    <w:rsid w:val="00966B44"/>
    <w:rsid w:val="009737CB"/>
    <w:rsid w:val="009757BE"/>
    <w:rsid w:val="009758C5"/>
    <w:rsid w:val="009774D0"/>
    <w:rsid w:val="00981827"/>
    <w:rsid w:val="00983DF4"/>
    <w:rsid w:val="00984F9E"/>
    <w:rsid w:val="00990C74"/>
    <w:rsid w:val="00991D47"/>
    <w:rsid w:val="00992374"/>
    <w:rsid w:val="009A032C"/>
    <w:rsid w:val="009A19B7"/>
    <w:rsid w:val="009B509C"/>
    <w:rsid w:val="009B792F"/>
    <w:rsid w:val="009C04D7"/>
    <w:rsid w:val="009D0CCD"/>
    <w:rsid w:val="009F0245"/>
    <w:rsid w:val="00A01D75"/>
    <w:rsid w:val="00A04C4E"/>
    <w:rsid w:val="00A06CDC"/>
    <w:rsid w:val="00A14764"/>
    <w:rsid w:val="00A311F3"/>
    <w:rsid w:val="00A35ABF"/>
    <w:rsid w:val="00A402B8"/>
    <w:rsid w:val="00A4476B"/>
    <w:rsid w:val="00A51B73"/>
    <w:rsid w:val="00A51FB4"/>
    <w:rsid w:val="00A520EB"/>
    <w:rsid w:val="00A53AE3"/>
    <w:rsid w:val="00A62146"/>
    <w:rsid w:val="00A65241"/>
    <w:rsid w:val="00A6745F"/>
    <w:rsid w:val="00A7404E"/>
    <w:rsid w:val="00A807E8"/>
    <w:rsid w:val="00A867CC"/>
    <w:rsid w:val="00A9162E"/>
    <w:rsid w:val="00A91AB6"/>
    <w:rsid w:val="00AA1C69"/>
    <w:rsid w:val="00AB0930"/>
    <w:rsid w:val="00AB13FF"/>
    <w:rsid w:val="00AC676F"/>
    <w:rsid w:val="00AE58EE"/>
    <w:rsid w:val="00AE5CFA"/>
    <w:rsid w:val="00AE6BF1"/>
    <w:rsid w:val="00AF2F8C"/>
    <w:rsid w:val="00AF37E8"/>
    <w:rsid w:val="00B11A2D"/>
    <w:rsid w:val="00B25614"/>
    <w:rsid w:val="00B261CF"/>
    <w:rsid w:val="00B3525B"/>
    <w:rsid w:val="00B52480"/>
    <w:rsid w:val="00B5276E"/>
    <w:rsid w:val="00B6050F"/>
    <w:rsid w:val="00B61619"/>
    <w:rsid w:val="00B634CD"/>
    <w:rsid w:val="00B86E98"/>
    <w:rsid w:val="00B962D8"/>
    <w:rsid w:val="00BB06C2"/>
    <w:rsid w:val="00BB0FA0"/>
    <w:rsid w:val="00BB1221"/>
    <w:rsid w:val="00BB6223"/>
    <w:rsid w:val="00BB6D96"/>
    <w:rsid w:val="00BC0DD8"/>
    <w:rsid w:val="00BD06B2"/>
    <w:rsid w:val="00BD25EE"/>
    <w:rsid w:val="00C05F04"/>
    <w:rsid w:val="00C06840"/>
    <w:rsid w:val="00C23A7C"/>
    <w:rsid w:val="00C245D6"/>
    <w:rsid w:val="00C35773"/>
    <w:rsid w:val="00C43C0C"/>
    <w:rsid w:val="00C46008"/>
    <w:rsid w:val="00C52329"/>
    <w:rsid w:val="00C60B8F"/>
    <w:rsid w:val="00C63C7E"/>
    <w:rsid w:val="00C67FE2"/>
    <w:rsid w:val="00C7081D"/>
    <w:rsid w:val="00C75373"/>
    <w:rsid w:val="00C817D6"/>
    <w:rsid w:val="00C84BE5"/>
    <w:rsid w:val="00C858BA"/>
    <w:rsid w:val="00C92A4B"/>
    <w:rsid w:val="00C92DFF"/>
    <w:rsid w:val="00C94360"/>
    <w:rsid w:val="00CA1546"/>
    <w:rsid w:val="00CA1868"/>
    <w:rsid w:val="00CA295A"/>
    <w:rsid w:val="00CA44BE"/>
    <w:rsid w:val="00CB435E"/>
    <w:rsid w:val="00CC4B69"/>
    <w:rsid w:val="00CD0AE0"/>
    <w:rsid w:val="00D04BB4"/>
    <w:rsid w:val="00D1539B"/>
    <w:rsid w:val="00D2130D"/>
    <w:rsid w:val="00D21A66"/>
    <w:rsid w:val="00D5405C"/>
    <w:rsid w:val="00D63230"/>
    <w:rsid w:val="00D8158E"/>
    <w:rsid w:val="00D8609F"/>
    <w:rsid w:val="00D9460D"/>
    <w:rsid w:val="00D948B1"/>
    <w:rsid w:val="00DA0954"/>
    <w:rsid w:val="00DA1311"/>
    <w:rsid w:val="00DA1559"/>
    <w:rsid w:val="00DC0190"/>
    <w:rsid w:val="00DC2487"/>
    <w:rsid w:val="00DC382F"/>
    <w:rsid w:val="00DC6B3F"/>
    <w:rsid w:val="00DD75AD"/>
    <w:rsid w:val="00DD7F80"/>
    <w:rsid w:val="00DE0498"/>
    <w:rsid w:val="00DF6591"/>
    <w:rsid w:val="00E04690"/>
    <w:rsid w:val="00E049F1"/>
    <w:rsid w:val="00E05A45"/>
    <w:rsid w:val="00E05E64"/>
    <w:rsid w:val="00E061FF"/>
    <w:rsid w:val="00E21F9A"/>
    <w:rsid w:val="00E25C68"/>
    <w:rsid w:val="00E32D4C"/>
    <w:rsid w:val="00E33343"/>
    <w:rsid w:val="00E47906"/>
    <w:rsid w:val="00E500BF"/>
    <w:rsid w:val="00E51729"/>
    <w:rsid w:val="00E535D4"/>
    <w:rsid w:val="00E54FCE"/>
    <w:rsid w:val="00E64EDC"/>
    <w:rsid w:val="00E72D31"/>
    <w:rsid w:val="00E903E7"/>
    <w:rsid w:val="00E9476E"/>
    <w:rsid w:val="00E95F02"/>
    <w:rsid w:val="00E96873"/>
    <w:rsid w:val="00EA357E"/>
    <w:rsid w:val="00EA3F4B"/>
    <w:rsid w:val="00EA5F11"/>
    <w:rsid w:val="00EC4076"/>
    <w:rsid w:val="00ED1574"/>
    <w:rsid w:val="00ED4D80"/>
    <w:rsid w:val="00ED6489"/>
    <w:rsid w:val="00EE7FAD"/>
    <w:rsid w:val="00EF5A96"/>
    <w:rsid w:val="00EF7D21"/>
    <w:rsid w:val="00F057D3"/>
    <w:rsid w:val="00F25C18"/>
    <w:rsid w:val="00F27FE8"/>
    <w:rsid w:val="00F32DF6"/>
    <w:rsid w:val="00F571B8"/>
    <w:rsid w:val="00F64D13"/>
    <w:rsid w:val="00F66E6F"/>
    <w:rsid w:val="00F675BD"/>
    <w:rsid w:val="00F95437"/>
    <w:rsid w:val="00FA4C30"/>
    <w:rsid w:val="00FC1C85"/>
    <w:rsid w:val="00FC2D50"/>
    <w:rsid w:val="00FC4383"/>
    <w:rsid w:val="00FD61AA"/>
    <w:rsid w:val="00FE37AF"/>
    <w:rsid w:val="00FF31F6"/>
    <w:rsid w:val="00FF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F9A1389"/>
  <w15:docId w15:val="{04CF26EF-0C6D-4FC1-8AD9-8E48E620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657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spacing w:after="0" w:line="240" w:lineRule="auto"/>
      <w:outlineLvl w:val="0"/>
    </w:pPr>
    <w:rPr>
      <w:rFonts w:ascii="Arial Narrow" w:eastAsia="Times New Roman" w:hAnsi="Arial Narrow"/>
      <w:b/>
      <w:bCs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spacing w:after="0" w:line="240" w:lineRule="auto"/>
      <w:jc w:val="both"/>
      <w:outlineLvl w:val="1"/>
    </w:pPr>
    <w:rPr>
      <w:rFonts w:ascii="Arial Narrow" w:eastAsia="Times New Roman" w:hAnsi="Arial Narrow"/>
      <w:b/>
      <w:bCs/>
      <w:color w:val="FFFFFF"/>
      <w:sz w:val="20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4708C"/>
    <w:pPr>
      <w:keepNext/>
      <w:spacing w:after="0" w:line="240" w:lineRule="auto"/>
      <w:outlineLvl w:val="2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74708C"/>
    <w:pPr>
      <w:keepNext/>
      <w:spacing w:after="0" w:line="240" w:lineRule="auto"/>
      <w:jc w:val="right"/>
      <w:outlineLvl w:val="3"/>
    </w:pPr>
    <w:rPr>
      <w:rFonts w:ascii="Tahoma" w:eastAsia="Times New Roman" w:hAnsi="Tahoma"/>
      <w:b/>
      <w:bCs/>
      <w:i/>
      <w:iCs/>
      <w:sz w:val="28"/>
      <w:szCs w:val="24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74708C"/>
    <w:pPr>
      <w:keepNext/>
      <w:tabs>
        <w:tab w:val="left" w:pos="540"/>
        <w:tab w:val="left" w:pos="720"/>
      </w:tabs>
      <w:spacing w:after="0" w:line="240" w:lineRule="auto"/>
      <w:outlineLvl w:val="4"/>
    </w:pPr>
    <w:rPr>
      <w:rFonts w:ascii="Tahoma" w:eastAsia="Times New Roman" w:hAnsi="Tahoma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74708C"/>
    <w:pPr>
      <w:keepNext/>
      <w:shd w:val="clear" w:color="auto" w:fill="E6E6E6"/>
      <w:tabs>
        <w:tab w:val="left" w:pos="630"/>
        <w:tab w:val="left" w:pos="900"/>
      </w:tabs>
      <w:spacing w:before="120" w:after="120" w:line="240" w:lineRule="auto"/>
      <w:ind w:left="902" w:right="-120" w:hanging="902"/>
      <w:outlineLvl w:val="8"/>
    </w:pPr>
    <w:rPr>
      <w:rFonts w:ascii="Tahoma" w:eastAsia="Times New Roman" w:hAnsi="Tahoma"/>
      <w:b/>
      <w:bCs/>
      <w:sz w:val="26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paragraph" w:styleId="Rodap">
    <w:name w:val="footer"/>
    <w:basedOn w:val="Normal"/>
    <w:pPr>
      <w:tabs>
        <w:tab w:val="center" w:pos="4419"/>
        <w:tab w:val="right" w:pos="8838"/>
      </w:tabs>
      <w:spacing w:after="0" w:line="240" w:lineRule="auto"/>
    </w:pPr>
    <w:rPr>
      <w:rFonts w:eastAsia="Times New Roman"/>
      <w:sz w:val="24"/>
      <w:szCs w:val="24"/>
      <w:lang w:eastAsia="pt-BR"/>
    </w:rPr>
  </w:style>
  <w:style w:type="character" w:styleId="Nmerodepgina">
    <w:name w:val="page number"/>
    <w:basedOn w:val="Fontepargpadro"/>
  </w:style>
  <w:style w:type="paragraph" w:styleId="Textodebalo">
    <w:name w:val="Balloon Text"/>
    <w:basedOn w:val="Normal"/>
    <w:semiHidden/>
    <w:pPr>
      <w:spacing w:after="0" w:line="240" w:lineRule="auto"/>
    </w:pPr>
    <w:rPr>
      <w:rFonts w:ascii="Tahoma" w:eastAsia="Times New Roman" w:hAnsi="Tahoma" w:cs="Tahoma"/>
      <w:sz w:val="16"/>
      <w:szCs w:val="24"/>
      <w:lang w:eastAsia="pt-BR"/>
    </w:rPr>
  </w:style>
  <w:style w:type="character" w:customStyle="1" w:styleId="Ttulo3Char">
    <w:name w:val="Título 3 Char"/>
    <w:link w:val="Ttulo3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4Char">
    <w:name w:val="Título 4 Char"/>
    <w:link w:val="Ttulo4"/>
    <w:rsid w:val="0074708C"/>
    <w:rPr>
      <w:rFonts w:ascii="Tahoma" w:hAnsi="Tahoma"/>
      <w:b/>
      <w:bCs/>
      <w:i/>
      <w:iCs/>
      <w:sz w:val="28"/>
      <w:szCs w:val="24"/>
    </w:rPr>
  </w:style>
  <w:style w:type="character" w:customStyle="1" w:styleId="Ttulo5Char">
    <w:name w:val="Título 5 Char"/>
    <w:link w:val="Ttulo5"/>
    <w:rsid w:val="0074708C"/>
    <w:rPr>
      <w:rFonts w:ascii="Tahoma" w:hAnsi="Tahoma"/>
      <w:b/>
      <w:bCs/>
      <w:sz w:val="24"/>
      <w:szCs w:val="24"/>
    </w:rPr>
  </w:style>
  <w:style w:type="character" w:customStyle="1" w:styleId="Ttulo9Char">
    <w:name w:val="Título 9 Char"/>
    <w:link w:val="Ttulo9"/>
    <w:rsid w:val="0074708C"/>
    <w:rPr>
      <w:rFonts w:ascii="Tahoma" w:hAnsi="Tahoma" w:cs="Tahoma"/>
      <w:b/>
      <w:bCs/>
      <w:sz w:val="26"/>
      <w:szCs w:val="24"/>
      <w:shd w:val="clear" w:color="auto" w:fill="E6E6E6"/>
    </w:rPr>
  </w:style>
  <w:style w:type="paragraph" w:styleId="Recuodecorpodetexto">
    <w:name w:val="Body Text Indent"/>
    <w:basedOn w:val="Normal"/>
    <w:link w:val="RecuodecorpodetextoChar"/>
    <w:rsid w:val="0074708C"/>
    <w:pPr>
      <w:spacing w:after="0" w:line="240" w:lineRule="auto"/>
      <w:ind w:firstLine="3870"/>
    </w:pPr>
    <w:rPr>
      <w:rFonts w:ascii="Tahoma" w:eastAsia="Times New Roman" w:hAnsi="Tahoma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74708C"/>
    <w:rPr>
      <w:rFonts w:ascii="Tahoma" w:hAnsi="Tahoma"/>
      <w:sz w:val="24"/>
      <w:szCs w:val="24"/>
    </w:rPr>
  </w:style>
  <w:style w:type="character" w:styleId="Hyperlink">
    <w:name w:val="Hyperlink"/>
    <w:unhideWhenUsed/>
    <w:rsid w:val="00EE7FAD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rsid w:val="00EE7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-formataoHTMLChar">
    <w:name w:val="Pré-formatação HTML Char"/>
    <w:link w:val="Pr-formataoHTML"/>
    <w:rsid w:val="00EE7FAD"/>
    <w:rPr>
      <w:rFonts w:ascii="Courier New" w:hAnsi="Courier New" w:cs="Courier New"/>
    </w:rPr>
  </w:style>
  <w:style w:type="table" w:styleId="Tabelacomgrade">
    <w:name w:val="Table Grid"/>
    <w:basedOn w:val="Tabelanormal"/>
    <w:uiPriority w:val="39"/>
    <w:rsid w:val="004F65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F6571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7E5376"/>
    <w:rPr>
      <w:rFonts w:ascii="Arial Narrow" w:hAnsi="Arial Narrow"/>
      <w:b/>
      <w:bCs/>
      <w:sz w:val="20"/>
    </w:rPr>
  </w:style>
  <w:style w:type="character" w:customStyle="1" w:styleId="Ttulo2Char">
    <w:name w:val="Título 2 Char"/>
    <w:basedOn w:val="Fontepargpadro"/>
    <w:link w:val="Ttulo2"/>
    <w:rsid w:val="007E5376"/>
    <w:rPr>
      <w:rFonts w:ascii="Arial Narrow" w:hAnsi="Arial Narrow"/>
      <w:b/>
      <w:bCs/>
      <w:color w:val="FFFFFF"/>
      <w:sz w:val="20"/>
    </w:rPr>
  </w:style>
  <w:style w:type="paragraph" w:styleId="Corpodetexto">
    <w:name w:val="Body Text"/>
    <w:basedOn w:val="Normal"/>
    <w:link w:val="CorpodetextoChar"/>
    <w:unhideWhenUsed/>
    <w:rsid w:val="005A07B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A07B0"/>
    <w:rPr>
      <w:rFonts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66E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F66E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hyperlink" Target="http://www.faepi.org.br" TargetMode="External"/><Relationship Id="rId18" Type="http://schemas.openxmlformats.org/officeDocument/2006/relationships/image" Target="media/image18.png"/><Relationship Id="rId3" Type="http://schemas.openxmlformats.org/officeDocument/2006/relationships/image" Target="media/image5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7.png"/><Relationship Id="rId2" Type="http://schemas.openxmlformats.org/officeDocument/2006/relationships/image" Target="media/image4.png"/><Relationship Id="rId16" Type="http://schemas.openxmlformats.org/officeDocument/2006/relationships/image" Target="media/image16.png"/><Relationship Id="rId20" Type="http://schemas.openxmlformats.org/officeDocument/2006/relationships/image" Target="media/image12.jp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5.png"/><Relationship Id="rId10" Type="http://schemas.openxmlformats.org/officeDocument/2006/relationships/image" Target="media/image11.png"/><Relationship Id="rId19" Type="http://schemas.openxmlformats.org/officeDocument/2006/relationships/image" Target="media/image19.png"/><Relationship Id="rId4" Type="http://schemas.openxmlformats.org/officeDocument/2006/relationships/hyperlink" Target="http://www.faepi.org.br" TargetMode="External"/><Relationship Id="rId9" Type="http://schemas.openxmlformats.org/officeDocument/2006/relationships/image" Target="media/image10.png"/><Relationship Id="rId14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99034\Downloads\Com%20marca%20d&#180;&#225;gua%20e%20Apoiado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 marca d´água e Apoiados</Template>
  <TotalTime>1</TotalTime>
  <Pages>1</Pages>
  <Words>133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FUNCEFET-AM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Justino</dc:creator>
  <cp:lastModifiedBy>Rosiene Barbosa Sena</cp:lastModifiedBy>
  <cp:revision>4</cp:revision>
  <cp:lastPrinted>2025-09-01T14:48:00Z</cp:lastPrinted>
  <dcterms:created xsi:type="dcterms:W3CDTF">2026-02-26T12:27:00Z</dcterms:created>
  <dcterms:modified xsi:type="dcterms:W3CDTF">2026-05-12T11:04:00Z</dcterms:modified>
</cp:coreProperties>
</file>