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2D513" w14:textId="77777777" w:rsidR="00A80BF0" w:rsidRDefault="00A80BF0" w:rsidP="00A80BF0">
      <w:pPr>
        <w:pStyle w:val="Ttulo1"/>
        <w:jc w:val="center"/>
        <w:rPr>
          <w:sz w:val="48"/>
          <w:szCs w:val="48"/>
        </w:rPr>
      </w:pPr>
      <w:r>
        <w:rPr>
          <w:color w:val="000000"/>
          <w:szCs w:val="20"/>
        </w:rPr>
        <w:t>ANEXO V </w:t>
      </w:r>
    </w:p>
    <w:p w14:paraId="3954FCAA" w14:textId="77777777" w:rsidR="00A80BF0" w:rsidRDefault="00A80BF0" w:rsidP="00A80BF0">
      <w:pPr>
        <w:pStyle w:val="Ttulo1"/>
        <w:jc w:val="center"/>
      </w:pPr>
      <w:r>
        <w:rPr>
          <w:color w:val="000000"/>
          <w:szCs w:val="20"/>
        </w:rPr>
        <w:t> DECLARAÇÃO DE NÃO ACÚMULO DE BOLSAS</w:t>
      </w:r>
    </w:p>
    <w:p w14:paraId="0C6DD988" w14:textId="77777777" w:rsidR="00A80BF0" w:rsidRDefault="00A80BF0" w:rsidP="00A80BF0">
      <w:pPr>
        <w:spacing w:after="240"/>
      </w:pPr>
      <w:r>
        <w:br/>
      </w:r>
    </w:p>
    <w:p w14:paraId="6D3EECB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Eu, ________________________________________________________________________________, CPF: _______________________, SIAPE nº ____________________, ocupante do cargo de ___________________________________________, lotado(a) no(a) ______________________________________________________, DECLARO, sob as penas da lei que:</w:t>
      </w:r>
    </w:p>
    <w:p w14:paraId="220C8FDC" w14:textId="77777777" w:rsidR="00A80BF0" w:rsidRDefault="00A80BF0" w:rsidP="00A80BF0"/>
    <w:p w14:paraId="56F7C12A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Não acumulo bolsas cujo pagamento tenha por base a Lei Nº 11.273/2006; </w:t>
      </w:r>
    </w:p>
    <w:p w14:paraId="79BA44B7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o limite de carga horária semanal para recebimento de bolsas, de acordo com a Portaria nº 19 SETEC/MEC de 12/04/2023 e Resolução nº 015/CONSUP/IFAM, de 23 de março de 2023, é de 20 horas, e que caso esteja recebendo bolsa de outro programa/projeto que permite o acúmulo de bolsas, está sendo respeitado a carga horária semanal permitida; </w:t>
      </w:r>
    </w:p>
    <w:p w14:paraId="79EB2639" w14:textId="77777777" w:rsidR="00A80BF0" w:rsidRDefault="00A80BF0" w:rsidP="00A80BF0">
      <w:pPr>
        <w:pStyle w:val="NormalWeb"/>
        <w:spacing w:before="0" w:beforeAutospacing="0" w:after="240" w:afterAutospacing="0"/>
        <w:jc w:val="both"/>
      </w:pPr>
      <w:r>
        <w:rPr>
          <w:color w:val="000000"/>
          <w:sz w:val="20"/>
          <w:szCs w:val="20"/>
        </w:rPr>
        <w:t>Estou ciente que minha atuação no programa/projeto não implicará redução das atividades normalmente desempenhadas pelo(a) servidor (a) na instituição de origem e as atividades relativas ao programa/projeto deverão ocorrer fora do seu horário de expediente.</w:t>
      </w:r>
    </w:p>
    <w:p w14:paraId="4D2661C0" w14:textId="77777777" w:rsidR="00A80BF0" w:rsidRDefault="00A80BF0" w:rsidP="00A80BF0"/>
    <w:p w14:paraId="5480E521" w14:textId="77777777" w:rsidR="00A80BF0" w:rsidRDefault="00A80BF0" w:rsidP="00A80BF0">
      <w:pPr>
        <w:pStyle w:val="NormalWeb"/>
        <w:spacing w:before="106" w:beforeAutospacing="0" w:after="0" w:afterAutospacing="0"/>
        <w:jc w:val="right"/>
      </w:pPr>
      <w:r>
        <w:rPr>
          <w:color w:val="000000"/>
          <w:sz w:val="20"/>
          <w:szCs w:val="20"/>
        </w:rPr>
        <w:t>________________________-____, ______de _____________de 2025.</w:t>
      </w:r>
    </w:p>
    <w:p w14:paraId="6FE30FC8" w14:textId="77777777" w:rsidR="00A80BF0" w:rsidRDefault="00A80BF0" w:rsidP="00A80BF0">
      <w:pPr>
        <w:spacing w:after="240"/>
      </w:pPr>
      <w:r>
        <w:br/>
      </w:r>
      <w:r>
        <w:br/>
      </w:r>
      <w:r>
        <w:br/>
      </w:r>
      <w:r>
        <w:br/>
      </w:r>
      <w:r>
        <w:br/>
      </w:r>
    </w:p>
    <w:p w14:paraId="74E161F7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____________________________________________</w:t>
      </w:r>
    </w:p>
    <w:p w14:paraId="057839BE" w14:textId="77777777" w:rsidR="00A80BF0" w:rsidRDefault="00A80BF0" w:rsidP="00A80BF0">
      <w:pPr>
        <w:pStyle w:val="NormalWeb"/>
        <w:spacing w:before="0" w:beforeAutospacing="0" w:after="0" w:afterAutospacing="0"/>
        <w:jc w:val="center"/>
      </w:pPr>
      <w:r>
        <w:rPr>
          <w:color w:val="000000"/>
          <w:sz w:val="20"/>
          <w:szCs w:val="20"/>
        </w:rPr>
        <w:t>Nome completo e Assinatura do servidor/candidato</w:t>
      </w:r>
    </w:p>
    <w:p w14:paraId="16652AD5" w14:textId="5C0DF2A7" w:rsidR="00F66E6F" w:rsidRPr="00A80BF0" w:rsidRDefault="00F66E6F" w:rsidP="00A80BF0"/>
    <w:sectPr w:rsidR="00F66E6F" w:rsidRPr="00A80BF0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773AA" w14:textId="77777777" w:rsidR="002616F7" w:rsidRDefault="002616F7">
      <w:r>
        <w:separator/>
      </w:r>
    </w:p>
  </w:endnote>
  <w:endnote w:type="continuationSeparator" w:id="0">
    <w:p w14:paraId="1E0E92F1" w14:textId="77777777" w:rsidR="002616F7" w:rsidRDefault="0026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38E35" w14:textId="77777777" w:rsidR="002616F7" w:rsidRDefault="002616F7">
      <w:r>
        <w:separator/>
      </w:r>
    </w:p>
  </w:footnote>
  <w:footnote w:type="continuationSeparator" w:id="0">
    <w:p w14:paraId="42EFDA25" w14:textId="77777777" w:rsidR="002616F7" w:rsidRDefault="00261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08659B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  <w:lang w:eastAsia="pt-BR"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08659B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08659B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79757499">
    <w:abstractNumId w:val="1"/>
  </w:num>
  <w:num w:numId="2" w16cid:durableId="983775791">
    <w:abstractNumId w:val="0"/>
  </w:num>
  <w:num w:numId="3" w16cid:durableId="1440489871">
    <w:abstractNumId w:val="5"/>
  </w:num>
  <w:num w:numId="4" w16cid:durableId="1267083013">
    <w:abstractNumId w:val="3"/>
  </w:num>
  <w:num w:numId="5" w16cid:durableId="561063243">
    <w:abstractNumId w:val="7"/>
  </w:num>
  <w:num w:numId="6" w16cid:durableId="20484135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1181055">
    <w:abstractNumId w:val="4"/>
  </w:num>
  <w:num w:numId="8" w16cid:durableId="993949028">
    <w:abstractNumId w:val="6"/>
  </w:num>
  <w:num w:numId="9" w16cid:durableId="14915999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8659B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70BC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3799C"/>
    <w:rsid w:val="002531D0"/>
    <w:rsid w:val="00254070"/>
    <w:rsid w:val="002616F7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35317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0B30"/>
    <w:rsid w:val="00821F66"/>
    <w:rsid w:val="0082335A"/>
    <w:rsid w:val="00827B55"/>
    <w:rsid w:val="00832B6B"/>
    <w:rsid w:val="0083730A"/>
    <w:rsid w:val="008438A0"/>
    <w:rsid w:val="008471C8"/>
    <w:rsid w:val="00850D26"/>
    <w:rsid w:val="0086460B"/>
    <w:rsid w:val="00866508"/>
    <w:rsid w:val="008742C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0BF0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67B54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52E0E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  <w:style w:type="character" w:customStyle="1" w:styleId="apple-tab-span">
    <w:name w:val="apple-tab-span"/>
    <w:basedOn w:val="Fontepargpadro"/>
    <w:rsid w:val="00C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0</TotalTime>
  <Pages>1</Pages>
  <Words>148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</cp:revision>
  <cp:lastPrinted>2025-09-01T14:48:00Z</cp:lastPrinted>
  <dcterms:created xsi:type="dcterms:W3CDTF">2025-09-10T14:44:00Z</dcterms:created>
  <dcterms:modified xsi:type="dcterms:W3CDTF">2025-09-10T14:44:00Z</dcterms:modified>
</cp:coreProperties>
</file>