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E180F" w14:textId="77777777" w:rsidR="00C52E0E" w:rsidRDefault="00C52E0E" w:rsidP="00C52E0E">
      <w:pPr>
        <w:pStyle w:val="Ttulo1"/>
        <w:spacing w:before="61"/>
        <w:jc w:val="center"/>
        <w:rPr>
          <w:sz w:val="48"/>
          <w:szCs w:val="48"/>
        </w:rPr>
      </w:pPr>
      <w:r>
        <w:rPr>
          <w:color w:val="000000"/>
          <w:szCs w:val="20"/>
        </w:rPr>
        <w:t>ANEXO IV </w:t>
      </w:r>
    </w:p>
    <w:p w14:paraId="177DE9B8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 DECLARAÇÃO DE DISPONIBILIDADE DE EXERCER</w:t>
      </w:r>
    </w:p>
    <w:p w14:paraId="547BEB65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ATIVIDADE COMO BOLSISTA</w:t>
      </w:r>
    </w:p>
    <w:p w14:paraId="31025A55" w14:textId="77777777" w:rsidR="00C52E0E" w:rsidRDefault="00C52E0E" w:rsidP="00C52E0E">
      <w:pPr>
        <w:spacing w:after="240"/>
      </w:pPr>
      <w:r>
        <w:br/>
      </w:r>
    </w:p>
    <w:p w14:paraId="42504426" w14:textId="77777777" w:rsidR="00C52E0E" w:rsidRDefault="00C52E0E" w:rsidP="00C52E0E">
      <w:pPr>
        <w:pStyle w:val="NormalWeb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>DECLARO estar ciente e CONFIRMO</w:t>
      </w:r>
      <w:r>
        <w:rPr>
          <w:rStyle w:val="apple-tab-span"/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 xml:space="preserve"> que o(a) servidor(a) ________________________________________________________________________________________________________________________, SIAPE nº _______________, ocupante do cargo de __________________________________________________________________, lotado no(a) ______________________________________________, possui disponibilidade para exercer atividades como BOLSISTA no âmbito do Programa Mulheres Mil Ciclo 4 e que as atividades a serem desempenhadas por este servidor são compatíveis com sua programação de trabalho regular na Instituição, apresentada acima, e não comprometem a qualidade e o bom andamento das atividades regulares exercidas na Instituição </w:t>
      </w:r>
      <w:proofErr w:type="spellStart"/>
      <w:r>
        <w:rPr>
          <w:color w:val="000000"/>
          <w:sz w:val="20"/>
          <w:szCs w:val="20"/>
          <w:shd w:val="clear" w:color="auto" w:fill="FFFF00"/>
        </w:rPr>
        <w:t>xxxxxxx</w:t>
      </w:r>
      <w:proofErr w:type="spellEnd"/>
      <w:r>
        <w:rPr>
          <w:color w:val="000000"/>
          <w:sz w:val="20"/>
          <w:szCs w:val="20"/>
        </w:rPr>
        <w:t>.</w:t>
      </w:r>
    </w:p>
    <w:p w14:paraId="1C533468" w14:textId="77777777" w:rsidR="00C52E0E" w:rsidRDefault="00C52E0E" w:rsidP="00C52E0E">
      <w:pPr>
        <w:spacing w:after="240"/>
      </w:pPr>
      <w:r>
        <w:br/>
      </w:r>
    </w:p>
    <w:p w14:paraId="3F0E4203" w14:textId="77777777" w:rsidR="00C52E0E" w:rsidRDefault="00C52E0E" w:rsidP="00C52E0E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 xml:space="preserve">___________________, _____ </w:t>
      </w:r>
      <w:proofErr w:type="spellStart"/>
      <w:r>
        <w:rPr>
          <w:color w:val="000000"/>
          <w:sz w:val="20"/>
          <w:szCs w:val="20"/>
        </w:rPr>
        <w:t>de_____________de</w:t>
      </w:r>
      <w:proofErr w:type="spellEnd"/>
      <w:r>
        <w:rPr>
          <w:color w:val="000000"/>
          <w:sz w:val="20"/>
          <w:szCs w:val="20"/>
        </w:rPr>
        <w:t xml:space="preserve"> 2025.</w:t>
      </w:r>
    </w:p>
    <w:p w14:paraId="21074AD4" w14:textId="77777777" w:rsidR="00C52E0E" w:rsidRDefault="00C52E0E" w:rsidP="00C52E0E">
      <w:pPr>
        <w:spacing w:after="240"/>
      </w:pPr>
      <w:r>
        <w:br/>
      </w:r>
      <w:r>
        <w:br/>
      </w:r>
      <w:r>
        <w:br/>
      </w:r>
    </w:p>
    <w:p w14:paraId="2FCE6369" w14:textId="77777777" w:rsidR="00C52E0E" w:rsidRDefault="00C52E0E" w:rsidP="00C52E0E">
      <w:pPr>
        <w:pStyle w:val="NormalWeb"/>
        <w:spacing w:before="6" w:beforeAutospacing="0" w:after="0" w:afterAutospacing="0"/>
        <w:jc w:val="center"/>
      </w:pPr>
      <w:r>
        <w:rPr>
          <w:b/>
          <w:bCs/>
          <w:color w:val="000000"/>
        </w:rPr>
        <w:t>____________________________________________</w:t>
      </w:r>
    </w:p>
    <w:p w14:paraId="1BC8760F" w14:textId="77777777" w:rsidR="00C52E0E" w:rsidRDefault="00C52E0E" w:rsidP="00C52E0E">
      <w:pPr>
        <w:pStyle w:val="NormalWeb"/>
        <w:spacing w:before="0" w:beforeAutospacing="0" w:after="0" w:afterAutospacing="0"/>
        <w:ind w:left="426"/>
        <w:jc w:val="center"/>
      </w:pPr>
      <w:r>
        <w:rPr>
          <w:color w:val="000000"/>
        </w:rPr>
        <w:t>Assinatura e carimbo do Responsável/Chefe Imediato</w:t>
      </w:r>
    </w:p>
    <w:p w14:paraId="16652AD5" w14:textId="7465D8CA" w:rsidR="00F66E6F" w:rsidRPr="00C52E0E" w:rsidRDefault="00C52E0E" w:rsidP="00C52E0E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F66E6F" w:rsidRPr="00C52E0E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C9948" w14:textId="77777777" w:rsidR="00831D4A" w:rsidRDefault="00831D4A">
      <w:r>
        <w:separator/>
      </w:r>
    </w:p>
  </w:endnote>
  <w:endnote w:type="continuationSeparator" w:id="0">
    <w:p w14:paraId="7A7283AB" w14:textId="77777777" w:rsidR="00831D4A" w:rsidRDefault="0083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C8E8F" w14:textId="77777777" w:rsidR="00831D4A" w:rsidRDefault="00831D4A">
      <w:r>
        <w:separator/>
      </w:r>
    </w:p>
  </w:footnote>
  <w:footnote w:type="continuationSeparator" w:id="0">
    <w:p w14:paraId="40391047" w14:textId="77777777" w:rsidR="00831D4A" w:rsidRDefault="00831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1F196A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  <w:lang w:eastAsia="pt-BR"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1F196A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1F196A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29002303">
    <w:abstractNumId w:val="1"/>
  </w:num>
  <w:num w:numId="2" w16cid:durableId="1948921244">
    <w:abstractNumId w:val="0"/>
  </w:num>
  <w:num w:numId="3" w16cid:durableId="331371011">
    <w:abstractNumId w:val="5"/>
  </w:num>
  <w:num w:numId="4" w16cid:durableId="709689993">
    <w:abstractNumId w:val="3"/>
  </w:num>
  <w:num w:numId="5" w16cid:durableId="1588687112">
    <w:abstractNumId w:val="7"/>
  </w:num>
  <w:num w:numId="6" w16cid:durableId="16972719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8115737">
    <w:abstractNumId w:val="4"/>
  </w:num>
  <w:num w:numId="8" w16cid:durableId="448671007">
    <w:abstractNumId w:val="6"/>
  </w:num>
  <w:num w:numId="9" w16cid:durableId="1731264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196A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078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0B30"/>
    <w:rsid w:val="00821F66"/>
    <w:rsid w:val="00827B55"/>
    <w:rsid w:val="00831D4A"/>
    <w:rsid w:val="00832B6B"/>
    <w:rsid w:val="0083730A"/>
    <w:rsid w:val="008438A0"/>
    <w:rsid w:val="008471C8"/>
    <w:rsid w:val="00850D26"/>
    <w:rsid w:val="0086460B"/>
    <w:rsid w:val="00866508"/>
    <w:rsid w:val="008742C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0F26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94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</cp:revision>
  <cp:lastPrinted>2025-09-01T14:48:00Z</cp:lastPrinted>
  <dcterms:created xsi:type="dcterms:W3CDTF">2025-09-10T14:43:00Z</dcterms:created>
  <dcterms:modified xsi:type="dcterms:W3CDTF">2025-09-10T14:43:00Z</dcterms:modified>
</cp:coreProperties>
</file>