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D3373C" w14:textId="77777777" w:rsidR="00164649" w:rsidRPr="00164649" w:rsidRDefault="00164649" w:rsidP="00164649">
      <w:pPr>
        <w:spacing w:after="0" w:line="240" w:lineRule="auto"/>
        <w:ind w:left="426" w:right="97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164649"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t-BR"/>
        </w:rPr>
        <w:t>ANEXO III </w:t>
      </w:r>
    </w:p>
    <w:p w14:paraId="72FAE36B" w14:textId="77777777" w:rsidR="00164649" w:rsidRPr="00164649" w:rsidRDefault="00164649" w:rsidP="00164649">
      <w:pPr>
        <w:spacing w:after="0" w:line="240" w:lineRule="auto"/>
        <w:ind w:left="426" w:right="97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164649"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t-BR"/>
        </w:rPr>
        <w:t> FORMULÁRIO DE RECURSO</w:t>
      </w:r>
    </w:p>
    <w:p w14:paraId="1DF36BEC" w14:textId="77777777" w:rsidR="00164649" w:rsidRPr="00164649" w:rsidRDefault="00164649" w:rsidP="00164649">
      <w:pPr>
        <w:spacing w:after="240" w:line="240" w:lineRule="auto"/>
        <w:rPr>
          <w:rFonts w:ascii="Times New Roman" w:eastAsia="Times New Roman" w:hAnsi="Times New Roman"/>
          <w:sz w:val="24"/>
          <w:szCs w:val="24"/>
          <w:lang w:eastAsia="pt-BR"/>
        </w:rPr>
      </w:pPr>
    </w:p>
    <w:p w14:paraId="1E7FED84" w14:textId="2A907392" w:rsidR="00164649" w:rsidRPr="00164649" w:rsidRDefault="00164649" w:rsidP="00164649">
      <w:pPr>
        <w:spacing w:after="0" w:line="240" w:lineRule="auto"/>
        <w:ind w:left="426"/>
        <w:jc w:val="both"/>
        <w:rPr>
          <w:rFonts w:ascii="Times New Roman" w:eastAsia="Times New Roman" w:hAnsi="Times New Roman"/>
          <w:sz w:val="24"/>
          <w:szCs w:val="24"/>
          <w:lang w:eastAsia="pt-BR"/>
        </w:rPr>
      </w:pPr>
      <w:r w:rsidRPr="00164649">
        <w:rPr>
          <w:rFonts w:ascii="Times New Roman" w:eastAsia="Times New Roman" w:hAnsi="Times New Roman"/>
          <w:color w:val="000000"/>
          <w:sz w:val="20"/>
          <w:szCs w:val="20"/>
          <w:lang w:eastAsia="pt-BR"/>
        </w:rPr>
        <w:t xml:space="preserve">Eu, ____________________________________________________, candidato ao Edital Nº XXX/2025/FAEPI para a Função______________; </w:t>
      </w:r>
      <w:r w:rsidR="004925D0" w:rsidRPr="00164649">
        <w:rPr>
          <w:rFonts w:ascii="Times New Roman" w:eastAsia="Times New Roman" w:hAnsi="Times New Roman"/>
          <w:color w:val="000000"/>
          <w:sz w:val="20"/>
          <w:szCs w:val="20"/>
          <w:lang w:eastAsia="pt-BR"/>
        </w:rPr>
        <w:t>Instituição</w:t>
      </w:r>
      <w:r w:rsidRPr="00164649">
        <w:rPr>
          <w:rFonts w:ascii="Times New Roman" w:eastAsia="Times New Roman" w:hAnsi="Times New Roman"/>
          <w:color w:val="000000"/>
          <w:sz w:val="20"/>
          <w:szCs w:val="20"/>
          <w:lang w:eastAsia="pt-BR"/>
        </w:rPr>
        <w:t xml:space="preserve"> _______, CPF. _________________, apresento recurso junto a Comissão, conforme a seguir:</w:t>
      </w:r>
    </w:p>
    <w:p w14:paraId="2CC79DF2" w14:textId="77777777" w:rsidR="00164649" w:rsidRPr="00164649" w:rsidRDefault="00164649" w:rsidP="0016464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t-BR"/>
        </w:rPr>
      </w:pPr>
    </w:p>
    <w:p w14:paraId="01032136" w14:textId="77777777" w:rsidR="00164649" w:rsidRPr="00164649" w:rsidRDefault="00164649" w:rsidP="00164649">
      <w:pPr>
        <w:spacing w:after="0" w:line="240" w:lineRule="auto"/>
        <w:ind w:left="426"/>
        <w:jc w:val="both"/>
        <w:rPr>
          <w:rFonts w:ascii="Times New Roman" w:eastAsia="Times New Roman" w:hAnsi="Times New Roman"/>
          <w:sz w:val="24"/>
          <w:szCs w:val="24"/>
          <w:lang w:eastAsia="pt-BR"/>
        </w:rPr>
      </w:pPr>
      <w:r w:rsidRPr="00164649">
        <w:rPr>
          <w:rFonts w:ascii="Times New Roman" w:eastAsia="Times New Roman" w:hAnsi="Times New Roman"/>
          <w:color w:val="000000"/>
          <w:sz w:val="20"/>
          <w:szCs w:val="20"/>
          <w:lang w:eastAsia="pt-BR"/>
        </w:rPr>
        <w:t>A decisão objeto de contestação é:</w:t>
      </w:r>
    </w:p>
    <w:p w14:paraId="701DD55A" w14:textId="77777777" w:rsidR="00164649" w:rsidRPr="00164649" w:rsidRDefault="00164649" w:rsidP="00164649">
      <w:pPr>
        <w:spacing w:after="0" w:line="240" w:lineRule="auto"/>
        <w:ind w:left="426"/>
        <w:jc w:val="both"/>
        <w:rPr>
          <w:rFonts w:ascii="Times New Roman" w:eastAsia="Times New Roman" w:hAnsi="Times New Roman"/>
          <w:sz w:val="24"/>
          <w:szCs w:val="24"/>
          <w:lang w:eastAsia="pt-BR"/>
        </w:rPr>
      </w:pPr>
      <w:r w:rsidRPr="00164649">
        <w:rPr>
          <w:rFonts w:ascii="Times New Roman" w:eastAsia="Times New Roman" w:hAnsi="Times New Roman"/>
          <w:color w:val="000000"/>
          <w:sz w:val="20"/>
          <w:szCs w:val="20"/>
          <w:lang w:eastAsia="pt-BR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38EDB80" w14:textId="77777777" w:rsidR="00164649" w:rsidRPr="00164649" w:rsidRDefault="00164649" w:rsidP="00164649">
      <w:pPr>
        <w:spacing w:after="0" w:line="240" w:lineRule="auto"/>
        <w:ind w:left="426"/>
        <w:jc w:val="both"/>
        <w:rPr>
          <w:rFonts w:ascii="Times New Roman" w:eastAsia="Times New Roman" w:hAnsi="Times New Roman"/>
          <w:sz w:val="24"/>
          <w:szCs w:val="24"/>
          <w:lang w:eastAsia="pt-BR"/>
        </w:rPr>
      </w:pPr>
      <w:r w:rsidRPr="00164649">
        <w:rPr>
          <w:rFonts w:ascii="Times New Roman" w:eastAsia="Times New Roman" w:hAnsi="Times New Roman"/>
          <w:color w:val="000000"/>
          <w:sz w:val="20"/>
          <w:szCs w:val="20"/>
          <w:lang w:eastAsia="pt-BR"/>
        </w:rPr>
        <w:t> (explicitar a decisão que está contestando).</w:t>
      </w:r>
    </w:p>
    <w:p w14:paraId="5A87A1FA" w14:textId="77777777" w:rsidR="00164649" w:rsidRPr="00164649" w:rsidRDefault="00164649" w:rsidP="0016464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t-BR"/>
        </w:rPr>
      </w:pPr>
    </w:p>
    <w:p w14:paraId="205DE3EA" w14:textId="77777777" w:rsidR="00164649" w:rsidRPr="00164649" w:rsidRDefault="00164649" w:rsidP="00164649">
      <w:pPr>
        <w:spacing w:after="0" w:line="240" w:lineRule="auto"/>
        <w:ind w:left="426"/>
        <w:jc w:val="both"/>
        <w:rPr>
          <w:rFonts w:ascii="Times New Roman" w:eastAsia="Times New Roman" w:hAnsi="Times New Roman"/>
          <w:sz w:val="24"/>
          <w:szCs w:val="24"/>
          <w:lang w:eastAsia="pt-BR"/>
        </w:rPr>
      </w:pPr>
      <w:r w:rsidRPr="00164649">
        <w:rPr>
          <w:rFonts w:ascii="Times New Roman" w:eastAsia="Times New Roman" w:hAnsi="Times New Roman"/>
          <w:color w:val="000000"/>
          <w:sz w:val="20"/>
          <w:szCs w:val="20"/>
          <w:lang w:eastAsia="pt-BR"/>
        </w:rPr>
        <w:t>Os argumentos com os quais contesto a referida decisão são:</w:t>
      </w:r>
    </w:p>
    <w:p w14:paraId="4CFD57A8" w14:textId="77777777" w:rsidR="00164649" w:rsidRPr="00164649" w:rsidRDefault="00164649" w:rsidP="00164649">
      <w:pPr>
        <w:spacing w:after="0" w:line="240" w:lineRule="auto"/>
        <w:ind w:left="426"/>
        <w:jc w:val="both"/>
        <w:rPr>
          <w:rFonts w:ascii="Times New Roman" w:eastAsia="Times New Roman" w:hAnsi="Times New Roman"/>
          <w:sz w:val="24"/>
          <w:szCs w:val="24"/>
          <w:lang w:eastAsia="pt-BR"/>
        </w:rPr>
      </w:pPr>
      <w:r w:rsidRPr="00164649">
        <w:rPr>
          <w:rFonts w:ascii="Times New Roman" w:eastAsia="Times New Roman" w:hAnsi="Times New Roman"/>
          <w:color w:val="000000"/>
          <w:sz w:val="20"/>
          <w:szCs w:val="20"/>
          <w:lang w:eastAsia="pt-BR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E18A518" w14:textId="77777777" w:rsidR="00164649" w:rsidRPr="00164649" w:rsidRDefault="00164649" w:rsidP="0016464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t-BR"/>
        </w:rPr>
      </w:pPr>
    </w:p>
    <w:p w14:paraId="02825420" w14:textId="77777777" w:rsidR="00164649" w:rsidRPr="00164649" w:rsidRDefault="00164649" w:rsidP="00164649">
      <w:pPr>
        <w:spacing w:after="0" w:line="240" w:lineRule="auto"/>
        <w:ind w:left="426"/>
        <w:jc w:val="both"/>
        <w:rPr>
          <w:rFonts w:ascii="Times New Roman" w:eastAsia="Times New Roman" w:hAnsi="Times New Roman"/>
          <w:sz w:val="24"/>
          <w:szCs w:val="24"/>
          <w:lang w:eastAsia="pt-BR"/>
        </w:rPr>
      </w:pPr>
      <w:r w:rsidRPr="00164649">
        <w:rPr>
          <w:rFonts w:ascii="Times New Roman" w:eastAsia="Times New Roman" w:hAnsi="Times New Roman"/>
          <w:color w:val="000000"/>
          <w:sz w:val="20"/>
          <w:szCs w:val="20"/>
          <w:lang w:eastAsia="pt-BR"/>
        </w:rPr>
        <w:t>Para fundamentar essa contestação, encaminho, em anexo, os seguintes documentos:</w:t>
      </w:r>
    </w:p>
    <w:p w14:paraId="5CE21143" w14:textId="77777777" w:rsidR="00164649" w:rsidRPr="00164649" w:rsidRDefault="00164649" w:rsidP="00164649">
      <w:pPr>
        <w:spacing w:after="0" w:line="240" w:lineRule="auto"/>
        <w:ind w:left="426"/>
        <w:jc w:val="both"/>
        <w:rPr>
          <w:rFonts w:ascii="Times New Roman" w:eastAsia="Times New Roman" w:hAnsi="Times New Roman"/>
          <w:sz w:val="24"/>
          <w:szCs w:val="24"/>
          <w:lang w:eastAsia="pt-BR"/>
        </w:rPr>
      </w:pPr>
      <w:r w:rsidRPr="00164649">
        <w:rPr>
          <w:rFonts w:ascii="Times New Roman" w:eastAsia="Times New Roman" w:hAnsi="Times New Roman"/>
          <w:color w:val="000000"/>
          <w:sz w:val="20"/>
          <w:szCs w:val="20"/>
          <w:lang w:eastAsia="pt-BR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7BD15AD" w14:textId="77777777" w:rsidR="00164649" w:rsidRPr="00164649" w:rsidRDefault="00164649" w:rsidP="00164649">
      <w:pPr>
        <w:spacing w:after="240" w:line="240" w:lineRule="auto"/>
        <w:rPr>
          <w:rFonts w:ascii="Times New Roman" w:eastAsia="Times New Roman" w:hAnsi="Times New Roman"/>
          <w:sz w:val="24"/>
          <w:szCs w:val="24"/>
          <w:lang w:eastAsia="pt-BR"/>
        </w:rPr>
      </w:pPr>
      <w:r w:rsidRPr="00164649">
        <w:rPr>
          <w:rFonts w:ascii="Times New Roman" w:eastAsia="Times New Roman" w:hAnsi="Times New Roman"/>
          <w:sz w:val="24"/>
          <w:szCs w:val="24"/>
          <w:lang w:eastAsia="pt-BR"/>
        </w:rPr>
        <w:br/>
      </w:r>
    </w:p>
    <w:p w14:paraId="5BF572A0" w14:textId="77777777" w:rsidR="00164649" w:rsidRPr="00164649" w:rsidRDefault="00164649" w:rsidP="00164649">
      <w:pPr>
        <w:spacing w:after="0" w:line="240" w:lineRule="auto"/>
        <w:ind w:left="426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164649">
        <w:rPr>
          <w:rFonts w:ascii="Times New Roman" w:eastAsia="Times New Roman" w:hAnsi="Times New Roman"/>
          <w:color w:val="000000"/>
          <w:sz w:val="20"/>
          <w:szCs w:val="20"/>
          <w:lang w:eastAsia="pt-BR"/>
        </w:rPr>
        <w:t xml:space="preserve">Em _______________, ____ de ___________________ </w:t>
      </w:r>
      <w:proofErr w:type="spellStart"/>
      <w:r w:rsidRPr="00164649">
        <w:rPr>
          <w:rFonts w:ascii="Times New Roman" w:eastAsia="Times New Roman" w:hAnsi="Times New Roman"/>
          <w:color w:val="000000"/>
          <w:sz w:val="20"/>
          <w:szCs w:val="20"/>
          <w:lang w:eastAsia="pt-BR"/>
        </w:rPr>
        <w:t>de</w:t>
      </w:r>
      <w:proofErr w:type="spellEnd"/>
      <w:r w:rsidRPr="00164649">
        <w:rPr>
          <w:rFonts w:ascii="Times New Roman" w:eastAsia="Times New Roman" w:hAnsi="Times New Roman"/>
          <w:color w:val="000000"/>
          <w:sz w:val="20"/>
          <w:szCs w:val="20"/>
          <w:lang w:eastAsia="pt-BR"/>
        </w:rPr>
        <w:t xml:space="preserve"> 2025.</w:t>
      </w:r>
    </w:p>
    <w:p w14:paraId="723B49BA" w14:textId="77777777" w:rsidR="00164649" w:rsidRPr="00164649" w:rsidRDefault="00164649" w:rsidP="00164649">
      <w:pPr>
        <w:spacing w:after="240" w:line="240" w:lineRule="auto"/>
        <w:rPr>
          <w:rFonts w:ascii="Times New Roman" w:eastAsia="Times New Roman" w:hAnsi="Times New Roman"/>
          <w:sz w:val="24"/>
          <w:szCs w:val="24"/>
          <w:lang w:eastAsia="pt-BR"/>
        </w:rPr>
      </w:pPr>
      <w:r w:rsidRPr="00164649">
        <w:rPr>
          <w:rFonts w:ascii="Times New Roman" w:eastAsia="Times New Roman" w:hAnsi="Times New Roman"/>
          <w:sz w:val="24"/>
          <w:szCs w:val="24"/>
          <w:lang w:eastAsia="pt-BR"/>
        </w:rPr>
        <w:br/>
      </w:r>
      <w:r w:rsidRPr="00164649">
        <w:rPr>
          <w:rFonts w:ascii="Times New Roman" w:eastAsia="Times New Roman" w:hAnsi="Times New Roman"/>
          <w:sz w:val="24"/>
          <w:szCs w:val="24"/>
          <w:lang w:eastAsia="pt-BR"/>
        </w:rPr>
        <w:br/>
      </w:r>
      <w:r w:rsidRPr="00164649">
        <w:rPr>
          <w:rFonts w:ascii="Times New Roman" w:eastAsia="Times New Roman" w:hAnsi="Times New Roman"/>
          <w:sz w:val="24"/>
          <w:szCs w:val="24"/>
          <w:lang w:eastAsia="pt-BR"/>
        </w:rPr>
        <w:br/>
      </w:r>
      <w:r w:rsidRPr="00164649">
        <w:rPr>
          <w:rFonts w:ascii="Times New Roman" w:eastAsia="Times New Roman" w:hAnsi="Times New Roman"/>
          <w:sz w:val="24"/>
          <w:szCs w:val="24"/>
          <w:lang w:eastAsia="pt-BR"/>
        </w:rPr>
        <w:br/>
      </w:r>
    </w:p>
    <w:p w14:paraId="67884A19" w14:textId="77777777" w:rsidR="00164649" w:rsidRPr="00164649" w:rsidRDefault="00164649" w:rsidP="00164649">
      <w:pPr>
        <w:spacing w:after="0" w:line="240" w:lineRule="auto"/>
        <w:ind w:left="426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164649">
        <w:rPr>
          <w:rFonts w:ascii="Times New Roman" w:eastAsia="Times New Roman" w:hAnsi="Times New Roman"/>
          <w:color w:val="000000"/>
          <w:sz w:val="20"/>
          <w:szCs w:val="20"/>
          <w:lang w:eastAsia="pt-BR"/>
        </w:rPr>
        <w:t>__________________________________</w:t>
      </w:r>
    </w:p>
    <w:p w14:paraId="728F7FB7" w14:textId="77777777" w:rsidR="00164649" w:rsidRPr="00164649" w:rsidRDefault="00164649" w:rsidP="00164649">
      <w:pPr>
        <w:spacing w:after="0" w:line="240" w:lineRule="auto"/>
        <w:ind w:left="426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164649">
        <w:rPr>
          <w:rFonts w:ascii="Times New Roman" w:eastAsia="Times New Roman" w:hAnsi="Times New Roman"/>
          <w:color w:val="000000"/>
          <w:sz w:val="20"/>
          <w:szCs w:val="20"/>
          <w:lang w:eastAsia="pt-BR"/>
        </w:rPr>
        <w:t>Assinatura do proponente </w:t>
      </w:r>
    </w:p>
    <w:p w14:paraId="16652AD5" w14:textId="77777777" w:rsidR="00F66E6F" w:rsidRPr="00164649" w:rsidRDefault="00F66E6F" w:rsidP="00164649"/>
    <w:sectPr w:rsidR="00F66E6F" w:rsidRPr="00164649" w:rsidSect="00E25C68">
      <w:headerReference w:type="even" r:id="rId7"/>
      <w:headerReference w:type="default" r:id="rId8"/>
      <w:footerReference w:type="default" r:id="rId9"/>
      <w:headerReference w:type="first" r:id="rId10"/>
      <w:pgSz w:w="11907" w:h="16840" w:code="9"/>
      <w:pgMar w:top="1985" w:right="1134" w:bottom="1134" w:left="1701" w:header="709" w:footer="8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77612C" w14:textId="77777777" w:rsidR="0081333A" w:rsidRDefault="0081333A">
      <w:r>
        <w:separator/>
      </w:r>
    </w:p>
  </w:endnote>
  <w:endnote w:type="continuationSeparator" w:id="0">
    <w:p w14:paraId="147F569B" w14:textId="77777777" w:rsidR="0081333A" w:rsidRDefault="008133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2AD484" w14:textId="094589C2" w:rsidR="0050189E" w:rsidRPr="00E25C68" w:rsidRDefault="00CA1868" w:rsidP="00E25C68">
    <w:pPr>
      <w:pStyle w:val="Rodap"/>
      <w:ind w:firstLine="2124"/>
      <w:rPr>
        <w:b/>
        <w:i/>
      </w:rPr>
    </w:pPr>
    <w:r w:rsidRPr="0081153B">
      <w:rPr>
        <w:b/>
        <w:noProof/>
        <w:sz w:val="16"/>
        <w:szCs w:val="16"/>
      </w:rPr>
      <w:drawing>
        <wp:anchor distT="0" distB="0" distL="114300" distR="114300" simplePos="0" relativeHeight="251726336" behindDoc="0" locked="0" layoutInCell="1" allowOverlap="1" wp14:anchorId="4BC28841" wp14:editId="5D56EBE6">
          <wp:simplePos x="0" y="0"/>
          <wp:positionH relativeFrom="column">
            <wp:posOffset>-942975</wp:posOffset>
          </wp:positionH>
          <wp:positionV relativeFrom="paragraph">
            <wp:posOffset>187019</wp:posOffset>
          </wp:positionV>
          <wp:extent cx="383652" cy="215301"/>
          <wp:effectExtent l="0" t="0" r="0" b="0"/>
          <wp:wrapNone/>
          <wp:docPr id="45" name="Imagem 45" descr="FAEP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5" descr="FAEP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3652" cy="21530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E5376">
      <w:rPr>
        <w:b/>
        <w:i/>
        <w:noProof/>
      </w:rPr>
      <mc:AlternateContent>
        <mc:Choice Requires="wpg">
          <w:drawing>
            <wp:anchor distT="0" distB="0" distL="114300" distR="114300" simplePos="0" relativeHeight="251722240" behindDoc="0" locked="0" layoutInCell="1" allowOverlap="1" wp14:anchorId="4B584417" wp14:editId="32B22E0E">
              <wp:simplePos x="0" y="0"/>
              <wp:positionH relativeFrom="column">
                <wp:posOffset>-602331</wp:posOffset>
              </wp:positionH>
              <wp:positionV relativeFrom="paragraph">
                <wp:posOffset>66040</wp:posOffset>
              </wp:positionV>
              <wp:extent cx="5876698" cy="501650"/>
              <wp:effectExtent l="0" t="0" r="10160" b="0"/>
              <wp:wrapNone/>
              <wp:docPr id="1257433559" name="Agrupar 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876698" cy="501650"/>
                        <a:chOff x="0" y="0"/>
                        <a:chExt cx="5876698" cy="501650"/>
                      </a:xfrm>
                    </wpg:grpSpPr>
                    <pic:pic xmlns:pic="http://schemas.openxmlformats.org/drawingml/2006/picture">
                      <pic:nvPicPr>
                        <pic:cNvPr id="2099511114" name="Imagem 53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819260" y="137424"/>
                          <a:ext cx="403225" cy="29146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45284824" name="Imagem 55"/>
                        <pic:cNvPicPr>
                          <a:picLocks noChangeAspect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285420" y="137424"/>
                          <a:ext cx="240665" cy="2914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wps:wsp>
                      <wps:cNvPr id="1047367525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3488463" y="221993"/>
                          <a:ext cx="2388235" cy="260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0080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08FE368" w14:textId="77777777" w:rsidR="007E5376" w:rsidRPr="00D948B1" w:rsidRDefault="007E5376" w:rsidP="007E5376">
                            <w:pPr>
                              <w:pStyle w:val="Ttulo1"/>
                              <w:ind w:right="71"/>
                              <w:jc w:val="center"/>
                              <w:rPr>
                                <w:color w:val="000000"/>
                                <w:sz w:val="12"/>
                                <w:szCs w:val="16"/>
                              </w:rPr>
                            </w:pP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Av. </w:t>
                            </w:r>
                            <w:r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Borba, </w:t>
                            </w: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color w:val="000000"/>
                                <w:sz w:val="12"/>
                                <w:szCs w:val="16"/>
                              </w:rPr>
                              <w:t>.</w:t>
                            </w: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º </w:t>
                            </w:r>
                            <w:r>
                              <w:rPr>
                                <w:color w:val="000000"/>
                                <w:sz w:val="12"/>
                                <w:szCs w:val="16"/>
                              </w:rPr>
                              <w:t>1144</w:t>
                            </w: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 – </w:t>
                            </w:r>
                            <w:r>
                              <w:rPr>
                                <w:color w:val="000000"/>
                                <w:sz w:val="12"/>
                                <w:szCs w:val="16"/>
                              </w:rPr>
                              <w:t>Bairro: Cachoerinha</w:t>
                            </w: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 – Manaus-AM – CEP: 690</w:t>
                            </w:r>
                            <w:r>
                              <w:rPr>
                                <w:color w:val="000000"/>
                                <w:sz w:val="12"/>
                                <w:szCs w:val="16"/>
                              </w:rPr>
                              <w:t>65-030</w:t>
                            </w:r>
                          </w:p>
                          <w:p w14:paraId="2B13B65E" w14:textId="77777777" w:rsidR="007E5376" w:rsidRPr="00D948B1" w:rsidRDefault="007E5376" w:rsidP="007E5376">
                            <w:pPr>
                              <w:pStyle w:val="Ttulo2"/>
                              <w:ind w:right="71"/>
                              <w:jc w:val="center"/>
                              <w:rPr>
                                <w:color w:val="000000"/>
                                <w:sz w:val="12"/>
                                <w:szCs w:val="16"/>
                              </w:rPr>
                            </w:pP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>Fone / Fax: (92) 3346-8303</w:t>
                            </w:r>
                            <w:r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 / 3085-2170</w:t>
                            </w: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 – Site: </w:t>
                            </w:r>
                            <w:hyperlink r:id="rId4" w:history="1">
                              <w:r w:rsidRPr="006815D2">
                                <w:rPr>
                                  <w:rStyle w:val="Hyperlink"/>
                                  <w:sz w:val="12"/>
                                  <w:szCs w:val="16"/>
                                </w:rPr>
                                <w:t>www.faepi.org.br</w:t>
                              </w:r>
                            </w:hyperlink>
                          </w:p>
                          <w:p w14:paraId="2E4806B9" w14:textId="77777777" w:rsidR="007E5376" w:rsidRPr="00D948B1" w:rsidRDefault="007E5376" w:rsidP="007E5376">
                            <w:pPr>
                              <w:pStyle w:val="Ttulo2"/>
                              <w:ind w:right="71"/>
                              <w:jc w:val="center"/>
                              <w:rPr>
                                <w:color w:val="000000"/>
                                <w:sz w:val="12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0" tIns="2880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210810974" name="Imagem 54"/>
                        <pic:cNvPicPr>
                          <a:picLocks noChangeAspect="1"/>
                        </pic:cNvPicPr>
                      </pic:nvPicPr>
                      <pic:blipFill>
                        <a:blip r:embed="rId5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549697" y="142710"/>
                          <a:ext cx="228600" cy="29146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046427349" name="Imagem 52"/>
                        <pic:cNvPicPr>
                          <a:picLocks noChangeAspect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263246" y="137424"/>
                          <a:ext cx="240665" cy="29146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933101717" name="Imagem 1" descr="Uma imagem contendo Logotipo&#10;&#10;Descrição gerada automaticamente"/>
                        <pic:cNvPicPr>
                          <a:picLocks noChangeAspect="1"/>
                        </pic:cNvPicPr>
                      </pic:nvPicPr>
                      <pic:blipFill>
                        <a:blip r:embed="rId7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575094" y="137424"/>
                          <a:ext cx="204470" cy="29146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800630846" name="Imagem 2" descr="Ícone&#10;&#10;Descrição gerada automaticamente com confiança média"/>
                        <pic:cNvPicPr>
                          <a:picLocks noChangeAspect="1"/>
                        </pic:cNvPicPr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849942" y="126853"/>
                          <a:ext cx="240665" cy="29146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05894871" name="Imagem 3"/>
                        <pic:cNvPicPr>
                          <a:picLocks noChangeAspect="1"/>
                        </pic:cNvPicPr>
                      </pic:nvPicPr>
                      <pic:blipFill>
                        <a:blip r:embed="rId9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2167075" y="126853"/>
                          <a:ext cx="297815" cy="291465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21282422" name="Caixa de Texto 4"/>
                      <wps:cNvSpPr txBox="1"/>
                      <wps:spPr>
                        <a:xfrm>
                          <a:off x="0" y="0"/>
                          <a:ext cx="360947" cy="501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C36ACA1" w14:textId="77777777" w:rsidR="007E5376" w:rsidRPr="001034DC" w:rsidRDefault="007E5376" w:rsidP="007E5376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1034DC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4"/>
                                <w:szCs w:val="14"/>
                              </w:rPr>
                              <w:t>APOIADAS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060767689" name="Imagem 9" descr="Logotipo, nome da empresa&#10;&#10;O conteúdo gerado por IA pode estar incorreto."/>
                        <pic:cNvPicPr>
                          <a:picLocks noChangeAspect="1"/>
                        </pic:cNvPicPr>
                      </pic:nvPicPr>
                      <pic:blipFill>
                        <a:blip r:embed="rId10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531778" y="132138"/>
                          <a:ext cx="389890" cy="2914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B584417" id="Agrupar 9" o:spid="_x0000_s1026" style="position:absolute;left:0;text-align:left;margin-left:-47.45pt;margin-top:5.2pt;width:462.75pt;height:39.5pt;z-index:251722240" coordsize="58766,50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hTW2vjEgAAAHg6H7jmQ7fUUt84bjm03XbZpRe/elxziLvu05/eePixZXbcAgCwlj2y&#10;4cB5r33tE+OOQ9wHr772H0stbxi3HNLa7ZddeslZ4wYAAAB4BsT0AAAA8CyI6VcVMT0AAMCPSUy/&#10;mojpAQAA4NkaxhkAAAAAAAAAAAAAAG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LU1tq4BAAAAJ7OB6750C211DeOWw5t97TW3juuAQAA+H+o&#10;tV7ap9NWdhza2u2XXXrJWeMGAAAAeAbE9AAAAPAsiOkBAACAQ5OYHgAAAJ6tYZwBAAAAAAAAAAAA&#10;ACCG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i1tTYuAQAAgKfzF1dfveXI1jaMWwAAAIBDQmvtqcsvv/zhcQsAAAA8&#10;A2J6AAAAAAAAAAAAAADiDOMMAAAAAAAAAAAAAAA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53" o:spid="_x0000_s1027" type="#_x0000_t75" style="position:absolute;left:8192;top:1374;width:4032;height:29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">
                <v:imagedata r:id="rId11" o:title="" chromakey="white"/>
              </v:shape>
              <v:shape id="Imagem 55" o:spid="_x0000_s1028" type="#_x0000_t75" style="position:absolute;left:2854;top:1374;width:2406;height:29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">
                <v:imagedata r:id="rId12" o:title="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9" type="#_x0000_t202" style="position:absolute;left:34884;top:2219;width:23882;height:26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" filled="f" fillcolor="navy" stroked="f">
                <v:textbox inset="0,.8mm,0,0">
                  <w:txbxContent>
                    <w:p w14:paraId="008FE368" w14:textId="77777777" w:rsidR="007E5376" w:rsidRPr="00D948B1" w:rsidRDefault="007E5376" w:rsidP="007E5376">
                      <w:pPr>
                        <w:pStyle w:val="Ttulo1"/>
                        <w:ind w:right="71"/>
                        <w:jc w:val="center"/>
                        <w:rPr>
                          <w:color w:val="000000"/>
                          <w:sz w:val="12"/>
                          <w:szCs w:val="16"/>
                        </w:rPr>
                      </w:pP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 xml:space="preserve">Av. </w:t>
                      </w:r>
                      <w:r>
                        <w:rPr>
                          <w:color w:val="000000"/>
                          <w:sz w:val="12"/>
                          <w:szCs w:val="16"/>
                        </w:rPr>
                        <w:t xml:space="preserve">Borba, </w:t>
                      </w: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>n</w:t>
                      </w:r>
                      <w:r>
                        <w:rPr>
                          <w:color w:val="000000"/>
                          <w:sz w:val="12"/>
                          <w:szCs w:val="16"/>
                        </w:rPr>
                        <w:t>.</w:t>
                      </w: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 xml:space="preserve">º </w:t>
                      </w:r>
                      <w:r>
                        <w:rPr>
                          <w:color w:val="000000"/>
                          <w:sz w:val="12"/>
                          <w:szCs w:val="16"/>
                        </w:rPr>
                        <w:t>1144</w:t>
                      </w: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 xml:space="preserve"> – </w:t>
                      </w:r>
                      <w:r>
                        <w:rPr>
                          <w:color w:val="000000"/>
                          <w:sz w:val="12"/>
                          <w:szCs w:val="16"/>
                        </w:rPr>
                        <w:t>Bairro: Cachoerinha</w:t>
                      </w: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 xml:space="preserve"> – Manaus-AM – CEP: 690</w:t>
                      </w:r>
                      <w:r>
                        <w:rPr>
                          <w:color w:val="000000"/>
                          <w:sz w:val="12"/>
                          <w:szCs w:val="16"/>
                        </w:rPr>
                        <w:t>65-030</w:t>
                      </w:r>
                    </w:p>
                    <w:p w14:paraId="2B13B65E" w14:textId="77777777" w:rsidR="007E5376" w:rsidRPr="00D948B1" w:rsidRDefault="007E5376" w:rsidP="007E5376">
                      <w:pPr>
                        <w:pStyle w:val="Ttulo2"/>
                        <w:ind w:right="71"/>
                        <w:jc w:val="center"/>
                        <w:rPr>
                          <w:color w:val="000000"/>
                          <w:sz w:val="12"/>
                          <w:szCs w:val="16"/>
                        </w:rPr>
                      </w:pP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>Fone / Fax: (92) 3346-8303</w:t>
                      </w:r>
                      <w:r>
                        <w:rPr>
                          <w:color w:val="000000"/>
                          <w:sz w:val="12"/>
                          <w:szCs w:val="16"/>
                        </w:rPr>
                        <w:t xml:space="preserve"> / 3085-2170</w:t>
                      </w: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 xml:space="preserve"> – Site: </w:t>
                      </w:r>
                      <w:hyperlink r:id="rId13" w:history="1">
                        <w:r w:rsidRPr="006815D2">
                          <w:rPr>
                            <w:rStyle w:val="Hyperlink"/>
                            <w:sz w:val="12"/>
                            <w:szCs w:val="16"/>
                          </w:rPr>
                          <w:t>www.faepi.org.br</w:t>
                        </w:r>
                      </w:hyperlink>
                    </w:p>
                    <w:p w14:paraId="2E4806B9" w14:textId="77777777" w:rsidR="007E5376" w:rsidRPr="00D948B1" w:rsidRDefault="007E5376" w:rsidP="007E5376">
                      <w:pPr>
                        <w:pStyle w:val="Ttulo2"/>
                        <w:ind w:right="71"/>
                        <w:jc w:val="center"/>
                        <w:rPr>
                          <w:color w:val="000000"/>
                          <w:sz w:val="12"/>
                          <w:szCs w:val="16"/>
                        </w:rPr>
                      </w:pPr>
                    </w:p>
                  </w:txbxContent>
                </v:textbox>
              </v:shape>
              <v:shape id="Imagem 54" o:spid="_x0000_s1030" type="#_x0000_t75" style="position:absolute;left:5496;top:1427;width:2286;height:29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">
                <v:imagedata r:id="rId14" o:title="" chromakey="white"/>
              </v:shape>
              <v:shape id="Imagem 52" o:spid="_x0000_s1031" type="#_x0000_t75" style="position:absolute;left:12632;top:1374;width:2407;height:29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">
                <v:imagedata r:id="rId15" o:title=""/>
              </v:shape>
              <v:shape id="Imagem 1" o:spid="_x0000_s1032" type="#_x0000_t75" alt="Uma imagem contendo Logotipo&#10;&#10;Descrição gerada automaticamente" style="position:absolute;left:15750;top:1374;width:2045;height:29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">
                <v:imagedata r:id="rId16" o:title="Uma imagem contendo Logotipo&#10;&#10;Descrição gerada automaticamente"/>
              </v:shape>
              <v:shape id="Imagem 2" o:spid="_x0000_s1033" type="#_x0000_t75" alt="Ícone&#10;&#10;Descrição gerada automaticamente com confiança média" style="position:absolute;left:18499;top:1268;width:2407;height:29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">
                <v:imagedata r:id="rId17" o:title="Ícone&#10;&#10;Descrição gerada automaticamente com confiança média"/>
              </v:shape>
              <v:shape id="Imagem 3" o:spid="_x0000_s1034" type="#_x0000_t75" style="position:absolute;left:21670;top:1268;width:2978;height:29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">
                <v:imagedata r:id="rId18" o:title=""/>
              </v:shape>
              <v:shape id="Caixa de Texto 4" o:spid="_x0000_s1035" type="#_x0000_t202" style="position:absolute;width:3609;height:50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" filled="f" stroked="f" strokeweight=".5pt">
                <v:textbox style="layout-flow:vertical;mso-layout-flow-alt:bottom-to-top">
                  <w:txbxContent>
                    <w:p w14:paraId="1C36ACA1" w14:textId="77777777" w:rsidR="007E5376" w:rsidRPr="001034DC" w:rsidRDefault="007E5376" w:rsidP="007E5376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sz w:val="14"/>
                          <w:szCs w:val="14"/>
                        </w:rPr>
                      </w:pPr>
                      <w:r w:rsidRPr="001034DC">
                        <w:rPr>
                          <w:rFonts w:asciiTheme="minorHAnsi" w:hAnsiTheme="minorHAnsi" w:cstheme="minorHAnsi"/>
                          <w:b/>
                          <w:bCs/>
                          <w:sz w:val="14"/>
                          <w:szCs w:val="14"/>
                        </w:rPr>
                        <w:t>APOIADAS</w:t>
                      </w:r>
                    </w:p>
                  </w:txbxContent>
                </v:textbox>
              </v:shape>
              <v:shape id="Imagem 9" o:spid="_x0000_s1036" type="#_x0000_t75" alt="Logotipo, nome da empresa&#10;&#10;O conteúdo gerado por IA pode estar incorreto." style="position:absolute;left:25317;top:1321;width:3899;height:29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">
                <v:imagedata r:id="rId19" o:title="Logotipo, nome da empresa&#10;&#10;O conteúdo gerado por IA pode estar incorreto"/>
              </v:shape>
            </v:group>
          </w:pict>
        </mc:Fallback>
      </mc:AlternateContent>
    </w:r>
    <w:r w:rsidR="001034DC">
      <w:rPr>
        <w:b/>
        <w:i/>
        <w:noProof/>
      </w:rPr>
      <mc:AlternateContent>
        <mc:Choice Requires="wpg">
          <w:drawing>
            <wp:anchor distT="0" distB="0" distL="114300" distR="114300" simplePos="0" relativeHeight="251677184" behindDoc="0" locked="0" layoutInCell="1" allowOverlap="1" wp14:anchorId="2272499B" wp14:editId="6E20EF79">
              <wp:simplePos x="0" y="0"/>
              <wp:positionH relativeFrom="column">
                <wp:posOffset>-942783</wp:posOffset>
              </wp:positionH>
              <wp:positionV relativeFrom="paragraph">
                <wp:posOffset>12700</wp:posOffset>
              </wp:positionV>
              <wp:extent cx="9445876" cy="211455"/>
              <wp:effectExtent l="0" t="0" r="41275" b="36195"/>
              <wp:wrapNone/>
              <wp:docPr id="16" name="Agrupar 1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9445876" cy="211455"/>
                        <a:chOff x="0" y="0"/>
                        <a:chExt cx="5782575" cy="211820"/>
                      </a:xfrm>
                    </wpg:grpSpPr>
                    <wps:wsp>
                      <wps:cNvPr id="4" name="AutoShape 37"/>
                      <wps:cNvCnPr>
                        <a:cxnSpLocks noChangeShapeType="1"/>
                      </wps:cNvCnPr>
                      <wps:spPr bwMode="auto">
                        <a:xfrm>
                          <a:off x="1795272" y="33528"/>
                          <a:ext cx="173355" cy="17780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g:grpSp>
                      <wpg:cNvPr id="15" name="Agrupar 15"/>
                      <wpg:cNvGrpSpPr/>
                      <wpg:grpSpPr>
                        <a:xfrm>
                          <a:off x="0" y="0"/>
                          <a:ext cx="1796161" cy="34318"/>
                          <a:chOff x="0" y="0"/>
                          <a:chExt cx="1796161" cy="34318"/>
                        </a:xfrm>
                      </wpg:grpSpPr>
                      <wps:wsp>
                        <wps:cNvPr id="3" name="AutoShape 36"/>
                        <wps:cNvCnPr>
                          <a:cxnSpLocks noChangeShapeType="1"/>
                        </wps:cNvCnPr>
                        <wps:spPr bwMode="auto">
                          <a:xfrm flipV="1">
                            <a:off x="82296" y="33528"/>
                            <a:ext cx="1713865" cy="79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AutoShape 40"/>
                        <wps:cNvCnPr>
                          <a:cxnSpLocks noChangeShapeType="1"/>
                        </wps:cNvCnPr>
                        <wps:spPr bwMode="auto">
                          <a:xfrm flipV="1">
                            <a:off x="0" y="0"/>
                            <a:ext cx="1713865" cy="79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00B0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s:wsp>
                      <wps:cNvPr id="8" name="AutoShape 41"/>
                      <wps:cNvCnPr>
                        <a:cxnSpLocks noChangeShapeType="1"/>
                      </wps:cNvCnPr>
                      <wps:spPr bwMode="auto">
                        <a:xfrm>
                          <a:off x="1712976" y="0"/>
                          <a:ext cx="173355" cy="17780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g:grpSp>
                      <wpg:cNvPr id="13" name="Agrupar 13"/>
                      <wpg:cNvGrpSpPr/>
                      <wpg:grpSpPr>
                        <a:xfrm>
                          <a:off x="1885188" y="178308"/>
                          <a:ext cx="3897387" cy="33512"/>
                          <a:chOff x="0" y="0"/>
                          <a:chExt cx="3897387" cy="33512"/>
                        </a:xfrm>
                      </wpg:grpSpPr>
                      <wps:wsp>
                        <wps:cNvPr id="5" name="AutoShape 38"/>
                        <wps:cNvCnPr>
                          <a:cxnSpLocks noChangeShapeType="1"/>
                        </wps:cNvCnPr>
                        <wps:spPr bwMode="auto">
                          <a:xfrm flipV="1">
                            <a:off x="81387" y="33512"/>
                            <a:ext cx="381600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AutoShape 42"/>
                        <wps:cNvCnPr>
                          <a:cxnSpLocks noChangeShapeType="1"/>
                        </wps:cNvCnPr>
                        <wps:spPr bwMode="auto">
                          <a:xfrm flipV="1">
                            <a:off x="0" y="0"/>
                            <a:ext cx="381600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00B0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6du="http://schemas.microsoft.com/office/word/2023/wordml/word16du" xmlns:w16sdtfl="http://schemas.microsoft.com/office/word/2024/wordml/sdtformatlock">
          <w:pict>
            <v:group w14:anchorId="76BD3E52" id="Agrupar 16" o:spid="_x0000_s1026" style="position:absolute;margin-left:-74.25pt;margin-top:1pt;width:743.75pt;height:16.65pt;z-index:251677184;mso-width-relative:margin" coordsize="57825,21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7" o:spid="_x0000_s1027" type="#_x0000_t32" style="position:absolute;left:17952;top:335;width:1734;height:177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" strokecolor="red" strokeweight=".5pt"/>
              <v:group id="Agrupar 15" o:spid="_x0000_s1028" style="position:absolute;width:17961;height:343" coordsize="17961,3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<v:shape id="AutoShape 36" o:spid="_x0000_s1029" type="#_x0000_t32" style="position:absolute;left:822;top:335;width:17139;height:8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" strokecolor="red" strokeweight=".5pt"/>
                <v:shape id="AutoShape 40" o:spid="_x0000_s1030" type="#_x0000_t32" style="position:absolute;width:17138;height:7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" strokecolor="#00b050" strokeweight=".5pt"/>
              </v:group>
              <v:shape id="AutoShape 41" o:spid="_x0000_s1031" type="#_x0000_t32" style="position:absolute;left:17129;width:1734;height:177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" strokecolor="#00b050" strokeweight=".5pt"/>
              <v:group id="Agrupar 13" o:spid="_x0000_s1032" style="position:absolute;left:18851;top:1783;width:38974;height:335" coordsize="38973,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<v:shape id="AutoShape 38" o:spid="_x0000_s1033" type="#_x0000_t32" style="position:absolute;left:813;top:335;width:38160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" strokecolor="red" strokeweight=".5pt"/>
                <v:shape id="AutoShape 42" o:spid="_x0000_s1034" type="#_x0000_t32" style="position:absolute;width:38160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" strokecolor="#00b050" strokeweight=".5pt"/>
              </v:group>
            </v:group>
          </w:pict>
        </mc:Fallback>
      </mc:AlternateContent>
    </w:r>
    <w:r w:rsidR="00D948B1">
      <w:rPr>
        <w:b/>
        <w:i/>
        <w:noProof/>
      </w:rPr>
      <w:drawing>
        <wp:anchor distT="0" distB="0" distL="114300" distR="114300" simplePos="0" relativeHeight="251720192" behindDoc="0" locked="0" layoutInCell="1" allowOverlap="1" wp14:anchorId="340E20C1" wp14:editId="1D0B60B6">
          <wp:simplePos x="0" y="0"/>
          <wp:positionH relativeFrom="column">
            <wp:posOffset>5245418</wp:posOffset>
          </wp:positionH>
          <wp:positionV relativeFrom="paragraph">
            <wp:posOffset>91440</wp:posOffset>
          </wp:positionV>
          <wp:extent cx="1033145" cy="448945"/>
          <wp:effectExtent l="0" t="0" r="0" b="8255"/>
          <wp:wrapNone/>
          <wp:docPr id="17" name="Imagem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Empresa Limpa.jpg"/>
                  <pic:cNvPicPr/>
                </pic:nvPicPr>
                <pic:blipFill>
                  <a:blip r:embed="rId20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33145" cy="4489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126902" w14:textId="77777777" w:rsidR="0081333A" w:rsidRDefault="0081333A">
      <w:r>
        <w:separator/>
      </w:r>
    </w:p>
  </w:footnote>
  <w:footnote w:type="continuationSeparator" w:id="0">
    <w:p w14:paraId="1F29F5F0" w14:textId="77777777" w:rsidR="0081333A" w:rsidRDefault="008133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67F17" w14:textId="0376E6EB" w:rsidR="0050189E" w:rsidRDefault="00C76B68">
    <w:pPr>
      <w:pStyle w:val="Cabealho"/>
      <w:framePr w:wrap="around" w:vAnchor="text" w:hAnchor="margin" w:xAlign="right" w:y="1"/>
      <w:rPr>
        <w:rStyle w:val="Nmerodepgina"/>
      </w:rPr>
    </w:pPr>
    <w:r>
      <w:rPr>
        <w:noProof/>
      </w:rPr>
      <w:pict w14:anchorId="03856FA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2472188" o:spid="_x0000_s2050" type="#_x0000_t75" style="position:absolute;margin-left:0;margin-top:0;width:405.45pt;height:685.9pt;z-index:-251588096;mso-position-horizontal:center;mso-position-horizontal-relative:margin;mso-position-vertical:center;mso-position-vertical-relative:margin" o:allowincell="f">
          <v:imagedata r:id="rId1" o:title="marca"/>
          <w10:wrap anchorx="margin" anchory="margin"/>
        </v:shape>
      </w:pict>
    </w:r>
    <w:r w:rsidR="0050189E">
      <w:rPr>
        <w:rStyle w:val="Nmerodepgina"/>
      </w:rPr>
      <w:fldChar w:fldCharType="begin"/>
    </w:r>
    <w:r w:rsidR="0050189E">
      <w:rPr>
        <w:rStyle w:val="Nmerodepgina"/>
      </w:rPr>
      <w:instrText xml:space="preserve">PAGE  </w:instrText>
    </w:r>
    <w:r w:rsidR="0050189E">
      <w:rPr>
        <w:rStyle w:val="Nmerodepgina"/>
      </w:rPr>
      <w:fldChar w:fldCharType="end"/>
    </w:r>
  </w:p>
  <w:p w14:paraId="73A66D8B" w14:textId="77777777" w:rsidR="0050189E" w:rsidRDefault="0050189E">
    <w:pPr>
      <w:pStyle w:val="Cabealho"/>
      <w:ind w:right="360"/>
    </w:pPr>
  </w:p>
  <w:p w14:paraId="52C565AE" w14:textId="77777777" w:rsidR="0050189E" w:rsidRDefault="0050189E"/>
  <w:p w14:paraId="79DAAB89" w14:textId="77777777" w:rsidR="0050189E" w:rsidRDefault="0050189E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D83946" w14:textId="2156DC29" w:rsidR="005A07B0" w:rsidRDefault="003A4D18" w:rsidP="003A4D18">
    <w:pPr>
      <w:pStyle w:val="Corpodetexto"/>
      <w:rPr>
        <w:b/>
        <w:sz w:val="20"/>
        <w:szCs w:val="20"/>
      </w:rPr>
    </w:pPr>
    <w:r>
      <w:rPr>
        <w:noProof/>
      </w:rPr>
      <w:drawing>
        <wp:inline distT="0" distB="0" distL="0" distR="0" wp14:anchorId="1C48C9C5" wp14:editId="61C95471">
          <wp:extent cx="1137178" cy="596900"/>
          <wp:effectExtent l="0" t="0" r="6350" b="0"/>
          <wp:docPr id="6" name="Imagem 6" descr="C:\Users\1799034\AppData\Local\Microsoft\Windows\INetCache\Content.MSO\32FD7817.t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1799034\AppData\Local\Microsoft\Windows\INetCache\Content.MSO\32FD7817.tm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0193" cy="61947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64F74B6" w14:textId="060ED326" w:rsidR="005A07B0" w:rsidRDefault="00C76B68" w:rsidP="005A07B0">
    <w:pPr>
      <w:pStyle w:val="Corpodetexto"/>
      <w:jc w:val="center"/>
      <w:rPr>
        <w:spacing w:val="-3"/>
      </w:rPr>
    </w:pPr>
    <w:r>
      <w:rPr>
        <w:b/>
        <w:noProof/>
        <w:sz w:val="16"/>
        <w:szCs w:val="16"/>
      </w:rPr>
      <w:pict w14:anchorId="7F8A242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2472189" o:spid="_x0000_s2051" type="#_x0000_t75" style="position:absolute;left:0;text-align:left;margin-left:0;margin-top:0;width:405.45pt;height:685.9pt;z-index:-251587072;mso-position-horizontal:center;mso-position-horizontal-relative:margin;mso-position-vertical:center;mso-position-vertical-relative:margin" o:allowincell="f">
          <v:imagedata r:id="rId2" o:title="marca"/>
          <w10:wrap anchorx="margin" anchory="margin"/>
        </v:shape>
      </w:pict>
    </w:r>
    <w:r w:rsidR="005A07B0">
      <w:t>:</w:t>
    </w:r>
    <w:r w:rsidR="005A07B0">
      <w:rPr>
        <w:spacing w:val="-3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5B7FEC" w14:textId="4698FC9B" w:rsidR="00CA1868" w:rsidRDefault="00C76B68">
    <w:pPr>
      <w:pStyle w:val="Cabealho"/>
    </w:pPr>
    <w:r>
      <w:rPr>
        <w:noProof/>
      </w:rPr>
      <w:pict w14:anchorId="761FA7A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2472187" o:spid="_x0000_s2049" type="#_x0000_t75" style="position:absolute;margin-left:0;margin-top:0;width:405.45pt;height:685.9pt;z-index:-251589120;mso-position-horizontal:center;mso-position-horizontal-relative:margin;mso-position-vertical:center;mso-position-vertical-relative:margin" o:allowincell="f">
          <v:imagedata r:id="rId1" o:title="marc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0970C8"/>
    <w:multiLevelType w:val="multilevel"/>
    <w:tmpl w:val="11346612"/>
    <w:lvl w:ilvl="0">
      <w:start w:val="1"/>
      <w:numFmt w:val="decimal"/>
      <w:lvlText w:val="%1."/>
      <w:lvlJc w:val="left"/>
      <w:pPr>
        <w:tabs>
          <w:tab w:val="num" w:pos="1418"/>
        </w:tabs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858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3578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4298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018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738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6458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178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7898" w:hanging="180"/>
      </w:pPr>
      <w:rPr>
        <w:rFonts w:hint="default"/>
      </w:rPr>
    </w:lvl>
  </w:abstractNum>
  <w:abstractNum w:abstractNumId="1" w15:restartNumberingAfterBreak="0">
    <w:nsid w:val="1151011A"/>
    <w:multiLevelType w:val="hybridMultilevel"/>
    <w:tmpl w:val="FD4250B8"/>
    <w:lvl w:ilvl="0" w:tplc="0416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183BA5"/>
    <w:multiLevelType w:val="multilevel"/>
    <w:tmpl w:val="CC568E46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2858" w:hanging="360"/>
      </w:pPr>
    </w:lvl>
    <w:lvl w:ilvl="2">
      <w:start w:val="1"/>
      <w:numFmt w:val="lowerRoman"/>
      <w:lvlText w:val="%3."/>
      <w:lvlJc w:val="right"/>
      <w:pPr>
        <w:ind w:left="3578" w:hanging="180"/>
      </w:pPr>
    </w:lvl>
    <w:lvl w:ilvl="3">
      <w:start w:val="1"/>
      <w:numFmt w:val="decimal"/>
      <w:lvlText w:val="%4."/>
      <w:lvlJc w:val="left"/>
      <w:pPr>
        <w:ind w:left="4298" w:hanging="360"/>
      </w:pPr>
    </w:lvl>
    <w:lvl w:ilvl="4">
      <w:start w:val="1"/>
      <w:numFmt w:val="lowerLetter"/>
      <w:lvlText w:val="%5."/>
      <w:lvlJc w:val="left"/>
      <w:pPr>
        <w:ind w:left="5018" w:hanging="360"/>
      </w:pPr>
    </w:lvl>
    <w:lvl w:ilvl="5">
      <w:start w:val="1"/>
      <w:numFmt w:val="lowerRoman"/>
      <w:lvlText w:val="%6."/>
      <w:lvlJc w:val="right"/>
      <w:pPr>
        <w:ind w:left="5738" w:hanging="180"/>
      </w:pPr>
    </w:lvl>
    <w:lvl w:ilvl="6">
      <w:start w:val="1"/>
      <w:numFmt w:val="decimal"/>
      <w:lvlText w:val="%7."/>
      <w:lvlJc w:val="left"/>
      <w:pPr>
        <w:ind w:left="6458" w:hanging="360"/>
      </w:pPr>
    </w:lvl>
    <w:lvl w:ilvl="7">
      <w:start w:val="1"/>
      <w:numFmt w:val="lowerLetter"/>
      <w:lvlText w:val="%8."/>
      <w:lvlJc w:val="left"/>
      <w:pPr>
        <w:ind w:left="7178" w:hanging="360"/>
      </w:pPr>
    </w:lvl>
    <w:lvl w:ilvl="8">
      <w:start w:val="1"/>
      <w:numFmt w:val="lowerRoman"/>
      <w:lvlText w:val="%9."/>
      <w:lvlJc w:val="right"/>
      <w:pPr>
        <w:ind w:left="7898" w:hanging="180"/>
      </w:pPr>
    </w:lvl>
  </w:abstractNum>
  <w:abstractNum w:abstractNumId="3" w15:restartNumberingAfterBreak="0">
    <w:nsid w:val="3F2E11A0"/>
    <w:multiLevelType w:val="hybridMultilevel"/>
    <w:tmpl w:val="D13EC356"/>
    <w:lvl w:ilvl="0" w:tplc="04160017">
      <w:start w:val="1"/>
      <w:numFmt w:val="lowerLetter"/>
      <w:lvlText w:val="%1)"/>
      <w:lvlJc w:val="left"/>
      <w:pPr>
        <w:ind w:left="4831" w:hanging="360"/>
      </w:pPr>
    </w:lvl>
    <w:lvl w:ilvl="1" w:tplc="04160019" w:tentative="1">
      <w:start w:val="1"/>
      <w:numFmt w:val="lowerLetter"/>
      <w:lvlText w:val="%2."/>
      <w:lvlJc w:val="left"/>
      <w:pPr>
        <w:ind w:left="5551" w:hanging="360"/>
      </w:pPr>
    </w:lvl>
    <w:lvl w:ilvl="2" w:tplc="0416001B" w:tentative="1">
      <w:start w:val="1"/>
      <w:numFmt w:val="lowerRoman"/>
      <w:lvlText w:val="%3."/>
      <w:lvlJc w:val="right"/>
      <w:pPr>
        <w:ind w:left="6271" w:hanging="180"/>
      </w:pPr>
    </w:lvl>
    <w:lvl w:ilvl="3" w:tplc="0416000F" w:tentative="1">
      <w:start w:val="1"/>
      <w:numFmt w:val="decimal"/>
      <w:lvlText w:val="%4."/>
      <w:lvlJc w:val="left"/>
      <w:pPr>
        <w:ind w:left="6991" w:hanging="360"/>
      </w:pPr>
    </w:lvl>
    <w:lvl w:ilvl="4" w:tplc="04160019" w:tentative="1">
      <w:start w:val="1"/>
      <w:numFmt w:val="lowerLetter"/>
      <w:lvlText w:val="%5."/>
      <w:lvlJc w:val="left"/>
      <w:pPr>
        <w:ind w:left="7711" w:hanging="360"/>
      </w:pPr>
    </w:lvl>
    <w:lvl w:ilvl="5" w:tplc="0416001B" w:tentative="1">
      <w:start w:val="1"/>
      <w:numFmt w:val="lowerRoman"/>
      <w:lvlText w:val="%6."/>
      <w:lvlJc w:val="right"/>
      <w:pPr>
        <w:ind w:left="8431" w:hanging="180"/>
      </w:pPr>
    </w:lvl>
    <w:lvl w:ilvl="6" w:tplc="0416000F" w:tentative="1">
      <w:start w:val="1"/>
      <w:numFmt w:val="decimal"/>
      <w:lvlText w:val="%7."/>
      <w:lvlJc w:val="left"/>
      <w:pPr>
        <w:ind w:left="9151" w:hanging="360"/>
      </w:pPr>
    </w:lvl>
    <w:lvl w:ilvl="7" w:tplc="04160019" w:tentative="1">
      <w:start w:val="1"/>
      <w:numFmt w:val="lowerLetter"/>
      <w:lvlText w:val="%8."/>
      <w:lvlJc w:val="left"/>
      <w:pPr>
        <w:ind w:left="9871" w:hanging="360"/>
      </w:pPr>
    </w:lvl>
    <w:lvl w:ilvl="8" w:tplc="0416001B" w:tentative="1">
      <w:start w:val="1"/>
      <w:numFmt w:val="lowerRoman"/>
      <w:lvlText w:val="%9."/>
      <w:lvlJc w:val="right"/>
      <w:pPr>
        <w:ind w:left="10591" w:hanging="180"/>
      </w:pPr>
    </w:lvl>
  </w:abstractNum>
  <w:abstractNum w:abstractNumId="4" w15:restartNumberingAfterBreak="0">
    <w:nsid w:val="567C2DBB"/>
    <w:multiLevelType w:val="hybridMultilevel"/>
    <w:tmpl w:val="371218C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8D2DBC"/>
    <w:multiLevelType w:val="hybridMultilevel"/>
    <w:tmpl w:val="8208E692"/>
    <w:lvl w:ilvl="0" w:tplc="04160017">
      <w:start w:val="1"/>
      <w:numFmt w:val="lowerLetter"/>
      <w:lvlText w:val="%1)"/>
      <w:lvlJc w:val="left"/>
      <w:pPr>
        <w:ind w:left="767" w:hanging="360"/>
      </w:pPr>
    </w:lvl>
    <w:lvl w:ilvl="1" w:tplc="04160019" w:tentative="1">
      <w:start w:val="1"/>
      <w:numFmt w:val="lowerLetter"/>
      <w:lvlText w:val="%2."/>
      <w:lvlJc w:val="left"/>
      <w:pPr>
        <w:ind w:left="1487" w:hanging="360"/>
      </w:pPr>
    </w:lvl>
    <w:lvl w:ilvl="2" w:tplc="0416001B" w:tentative="1">
      <w:start w:val="1"/>
      <w:numFmt w:val="lowerRoman"/>
      <w:lvlText w:val="%3."/>
      <w:lvlJc w:val="right"/>
      <w:pPr>
        <w:ind w:left="2207" w:hanging="180"/>
      </w:pPr>
    </w:lvl>
    <w:lvl w:ilvl="3" w:tplc="0416000F" w:tentative="1">
      <w:start w:val="1"/>
      <w:numFmt w:val="decimal"/>
      <w:lvlText w:val="%4."/>
      <w:lvlJc w:val="left"/>
      <w:pPr>
        <w:ind w:left="2927" w:hanging="360"/>
      </w:pPr>
    </w:lvl>
    <w:lvl w:ilvl="4" w:tplc="04160019" w:tentative="1">
      <w:start w:val="1"/>
      <w:numFmt w:val="lowerLetter"/>
      <w:lvlText w:val="%5."/>
      <w:lvlJc w:val="left"/>
      <w:pPr>
        <w:ind w:left="3647" w:hanging="360"/>
      </w:pPr>
    </w:lvl>
    <w:lvl w:ilvl="5" w:tplc="0416001B" w:tentative="1">
      <w:start w:val="1"/>
      <w:numFmt w:val="lowerRoman"/>
      <w:lvlText w:val="%6."/>
      <w:lvlJc w:val="right"/>
      <w:pPr>
        <w:ind w:left="4367" w:hanging="180"/>
      </w:pPr>
    </w:lvl>
    <w:lvl w:ilvl="6" w:tplc="0416000F" w:tentative="1">
      <w:start w:val="1"/>
      <w:numFmt w:val="decimal"/>
      <w:lvlText w:val="%7."/>
      <w:lvlJc w:val="left"/>
      <w:pPr>
        <w:ind w:left="5087" w:hanging="360"/>
      </w:pPr>
    </w:lvl>
    <w:lvl w:ilvl="7" w:tplc="04160019" w:tentative="1">
      <w:start w:val="1"/>
      <w:numFmt w:val="lowerLetter"/>
      <w:lvlText w:val="%8."/>
      <w:lvlJc w:val="left"/>
      <w:pPr>
        <w:ind w:left="5807" w:hanging="360"/>
      </w:pPr>
    </w:lvl>
    <w:lvl w:ilvl="8" w:tplc="0416001B" w:tentative="1">
      <w:start w:val="1"/>
      <w:numFmt w:val="lowerRoman"/>
      <w:lvlText w:val="%9."/>
      <w:lvlJc w:val="right"/>
      <w:pPr>
        <w:ind w:left="6527" w:hanging="180"/>
      </w:pPr>
    </w:lvl>
  </w:abstractNum>
  <w:abstractNum w:abstractNumId="6" w15:restartNumberingAfterBreak="0">
    <w:nsid w:val="683F7F34"/>
    <w:multiLevelType w:val="multilevel"/>
    <w:tmpl w:val="923EE8B0"/>
    <w:lvl w:ilvl="0">
      <w:start w:val="1"/>
      <w:numFmt w:val="decimal"/>
      <w:lvlText w:val="%1."/>
      <w:lvlJc w:val="left"/>
      <w:pPr>
        <w:ind w:left="1277" w:hanging="428"/>
      </w:pPr>
      <w:rPr>
        <w:rFonts w:ascii="Calibri" w:eastAsia="Calibri" w:hAnsi="Calibri" w:cs="Calibri"/>
        <w:b w:val="0"/>
        <w:i w:val="0"/>
        <w:sz w:val="22"/>
        <w:szCs w:val="22"/>
      </w:rPr>
    </w:lvl>
    <w:lvl w:ilvl="1">
      <w:numFmt w:val="bullet"/>
      <w:lvlText w:val="•"/>
      <w:lvlJc w:val="left"/>
      <w:pPr>
        <w:ind w:left="2243" w:hanging="428"/>
      </w:pPr>
    </w:lvl>
    <w:lvl w:ilvl="2">
      <w:numFmt w:val="bullet"/>
      <w:lvlText w:val="•"/>
      <w:lvlJc w:val="left"/>
      <w:pPr>
        <w:ind w:left="3207" w:hanging="428"/>
      </w:pPr>
    </w:lvl>
    <w:lvl w:ilvl="3">
      <w:numFmt w:val="bullet"/>
      <w:lvlText w:val="•"/>
      <w:lvlJc w:val="left"/>
      <w:pPr>
        <w:ind w:left="4170" w:hanging="428"/>
      </w:pPr>
    </w:lvl>
    <w:lvl w:ilvl="4">
      <w:numFmt w:val="bullet"/>
      <w:lvlText w:val="•"/>
      <w:lvlJc w:val="left"/>
      <w:pPr>
        <w:ind w:left="5134" w:hanging="428"/>
      </w:pPr>
    </w:lvl>
    <w:lvl w:ilvl="5">
      <w:numFmt w:val="bullet"/>
      <w:lvlText w:val="•"/>
      <w:lvlJc w:val="left"/>
      <w:pPr>
        <w:ind w:left="6097" w:hanging="427"/>
      </w:pPr>
    </w:lvl>
    <w:lvl w:ilvl="6">
      <w:numFmt w:val="bullet"/>
      <w:lvlText w:val="•"/>
      <w:lvlJc w:val="left"/>
      <w:pPr>
        <w:ind w:left="7061" w:hanging="427"/>
      </w:pPr>
    </w:lvl>
    <w:lvl w:ilvl="7">
      <w:numFmt w:val="bullet"/>
      <w:lvlText w:val="•"/>
      <w:lvlJc w:val="left"/>
      <w:pPr>
        <w:ind w:left="8024" w:hanging="428"/>
      </w:pPr>
    </w:lvl>
    <w:lvl w:ilvl="8">
      <w:numFmt w:val="bullet"/>
      <w:lvlText w:val="•"/>
      <w:lvlJc w:val="left"/>
      <w:pPr>
        <w:ind w:left="8988" w:hanging="428"/>
      </w:pPr>
    </w:lvl>
  </w:abstractNum>
  <w:abstractNum w:abstractNumId="7" w15:restartNumberingAfterBreak="0">
    <w:nsid w:val="72172F0B"/>
    <w:multiLevelType w:val="hybridMultilevel"/>
    <w:tmpl w:val="D36C8240"/>
    <w:lvl w:ilvl="0" w:tplc="0416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 w16cid:durableId="328021187">
    <w:abstractNumId w:val="1"/>
  </w:num>
  <w:num w:numId="2" w16cid:durableId="2010716800">
    <w:abstractNumId w:val="0"/>
  </w:num>
  <w:num w:numId="3" w16cid:durableId="875199770">
    <w:abstractNumId w:val="5"/>
  </w:num>
  <w:num w:numId="4" w16cid:durableId="1874033412">
    <w:abstractNumId w:val="3"/>
  </w:num>
  <w:num w:numId="5" w16cid:durableId="276108583">
    <w:abstractNumId w:val="7"/>
  </w:num>
  <w:num w:numId="6" w16cid:durableId="52344392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626346856">
    <w:abstractNumId w:val="4"/>
  </w:num>
  <w:num w:numId="8" w16cid:durableId="182784874">
    <w:abstractNumId w:val="6"/>
  </w:num>
  <w:num w:numId="9" w16cid:durableId="17055169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6571"/>
    <w:rsid w:val="0000783E"/>
    <w:rsid w:val="0001136D"/>
    <w:rsid w:val="000231A2"/>
    <w:rsid w:val="00046405"/>
    <w:rsid w:val="00046FD3"/>
    <w:rsid w:val="00061044"/>
    <w:rsid w:val="000712A7"/>
    <w:rsid w:val="00071F66"/>
    <w:rsid w:val="0008353A"/>
    <w:rsid w:val="000978A4"/>
    <w:rsid w:val="000A37BA"/>
    <w:rsid w:val="000B6C9B"/>
    <w:rsid w:val="000B7070"/>
    <w:rsid w:val="000C1ED9"/>
    <w:rsid w:val="000D275C"/>
    <w:rsid w:val="000D2DD3"/>
    <w:rsid w:val="000E3066"/>
    <w:rsid w:val="000F2251"/>
    <w:rsid w:val="000F7612"/>
    <w:rsid w:val="001034DC"/>
    <w:rsid w:val="00112CA9"/>
    <w:rsid w:val="001140C4"/>
    <w:rsid w:val="00134407"/>
    <w:rsid w:val="00136CDB"/>
    <w:rsid w:val="00137AA6"/>
    <w:rsid w:val="00145B93"/>
    <w:rsid w:val="00164649"/>
    <w:rsid w:val="00170911"/>
    <w:rsid w:val="00173641"/>
    <w:rsid w:val="00182641"/>
    <w:rsid w:val="00193665"/>
    <w:rsid w:val="00195D7F"/>
    <w:rsid w:val="00196BC8"/>
    <w:rsid w:val="001B6750"/>
    <w:rsid w:val="001B7304"/>
    <w:rsid w:val="001C04CE"/>
    <w:rsid w:val="001C3E5E"/>
    <w:rsid w:val="001C788F"/>
    <w:rsid w:val="001D1BBA"/>
    <w:rsid w:val="001E45B8"/>
    <w:rsid w:val="001F5575"/>
    <w:rsid w:val="0020026D"/>
    <w:rsid w:val="0021368C"/>
    <w:rsid w:val="002231FA"/>
    <w:rsid w:val="002531D0"/>
    <w:rsid w:val="00254070"/>
    <w:rsid w:val="00265184"/>
    <w:rsid w:val="00271899"/>
    <w:rsid w:val="00277E41"/>
    <w:rsid w:val="00283E35"/>
    <w:rsid w:val="00290BEA"/>
    <w:rsid w:val="00296FB2"/>
    <w:rsid w:val="002A1C04"/>
    <w:rsid w:val="002A2178"/>
    <w:rsid w:val="002A2B76"/>
    <w:rsid w:val="002A3B16"/>
    <w:rsid w:val="002B0394"/>
    <w:rsid w:val="002B4D46"/>
    <w:rsid w:val="002C4E8A"/>
    <w:rsid w:val="002D5062"/>
    <w:rsid w:val="002D5BA5"/>
    <w:rsid w:val="002E0A63"/>
    <w:rsid w:val="002E43C6"/>
    <w:rsid w:val="002F774D"/>
    <w:rsid w:val="003042C9"/>
    <w:rsid w:val="00307A5B"/>
    <w:rsid w:val="00327CB2"/>
    <w:rsid w:val="00333C51"/>
    <w:rsid w:val="0034211E"/>
    <w:rsid w:val="00342AEF"/>
    <w:rsid w:val="00346AA1"/>
    <w:rsid w:val="00346C65"/>
    <w:rsid w:val="003479B2"/>
    <w:rsid w:val="003545FA"/>
    <w:rsid w:val="00357A50"/>
    <w:rsid w:val="00371CDD"/>
    <w:rsid w:val="00380884"/>
    <w:rsid w:val="00395684"/>
    <w:rsid w:val="003A29AA"/>
    <w:rsid w:val="003A4D18"/>
    <w:rsid w:val="003D404E"/>
    <w:rsid w:val="003D61D1"/>
    <w:rsid w:val="003E3310"/>
    <w:rsid w:val="003E55F0"/>
    <w:rsid w:val="003F3080"/>
    <w:rsid w:val="003F6B10"/>
    <w:rsid w:val="004104C2"/>
    <w:rsid w:val="004109F1"/>
    <w:rsid w:val="00411EAE"/>
    <w:rsid w:val="00413C48"/>
    <w:rsid w:val="004338BE"/>
    <w:rsid w:val="00433A49"/>
    <w:rsid w:val="00434C53"/>
    <w:rsid w:val="00435626"/>
    <w:rsid w:val="0044125C"/>
    <w:rsid w:val="00453D3C"/>
    <w:rsid w:val="00455CD6"/>
    <w:rsid w:val="0045636C"/>
    <w:rsid w:val="00473CC2"/>
    <w:rsid w:val="00477D34"/>
    <w:rsid w:val="004925D0"/>
    <w:rsid w:val="004A1920"/>
    <w:rsid w:val="004B4502"/>
    <w:rsid w:val="004C3127"/>
    <w:rsid w:val="004C6A08"/>
    <w:rsid w:val="004D3135"/>
    <w:rsid w:val="004E09B6"/>
    <w:rsid w:val="004E25F8"/>
    <w:rsid w:val="004E6CD6"/>
    <w:rsid w:val="004F22C8"/>
    <w:rsid w:val="004F6571"/>
    <w:rsid w:val="00500F1F"/>
    <w:rsid w:val="0050189E"/>
    <w:rsid w:val="00503426"/>
    <w:rsid w:val="005121C6"/>
    <w:rsid w:val="00540299"/>
    <w:rsid w:val="00541129"/>
    <w:rsid w:val="00545399"/>
    <w:rsid w:val="005701CC"/>
    <w:rsid w:val="00591D62"/>
    <w:rsid w:val="00597DA7"/>
    <w:rsid w:val="005A07B0"/>
    <w:rsid w:val="005A293A"/>
    <w:rsid w:val="005A55FA"/>
    <w:rsid w:val="005B2138"/>
    <w:rsid w:val="005B510C"/>
    <w:rsid w:val="005B5E3B"/>
    <w:rsid w:val="005E5AF8"/>
    <w:rsid w:val="005F3929"/>
    <w:rsid w:val="005F699B"/>
    <w:rsid w:val="006041E1"/>
    <w:rsid w:val="00606BA3"/>
    <w:rsid w:val="00623B44"/>
    <w:rsid w:val="00626A50"/>
    <w:rsid w:val="00652A33"/>
    <w:rsid w:val="00655911"/>
    <w:rsid w:val="006700BB"/>
    <w:rsid w:val="00674B5E"/>
    <w:rsid w:val="00687C62"/>
    <w:rsid w:val="006A0840"/>
    <w:rsid w:val="006C1086"/>
    <w:rsid w:val="006E1CE6"/>
    <w:rsid w:val="006F3015"/>
    <w:rsid w:val="006F31E5"/>
    <w:rsid w:val="00700F08"/>
    <w:rsid w:val="007056F8"/>
    <w:rsid w:val="00720504"/>
    <w:rsid w:val="00720838"/>
    <w:rsid w:val="00726342"/>
    <w:rsid w:val="007300AC"/>
    <w:rsid w:val="0073270F"/>
    <w:rsid w:val="0073376C"/>
    <w:rsid w:val="00740FA3"/>
    <w:rsid w:val="0074708C"/>
    <w:rsid w:val="00760E91"/>
    <w:rsid w:val="0076106F"/>
    <w:rsid w:val="00763F4F"/>
    <w:rsid w:val="00766D1A"/>
    <w:rsid w:val="00767136"/>
    <w:rsid w:val="007730ED"/>
    <w:rsid w:val="00776309"/>
    <w:rsid w:val="0078334D"/>
    <w:rsid w:val="00784D13"/>
    <w:rsid w:val="00785E14"/>
    <w:rsid w:val="007873D9"/>
    <w:rsid w:val="00791506"/>
    <w:rsid w:val="007929EC"/>
    <w:rsid w:val="00793CFF"/>
    <w:rsid w:val="007B4F53"/>
    <w:rsid w:val="007C606A"/>
    <w:rsid w:val="007C7C67"/>
    <w:rsid w:val="007E5376"/>
    <w:rsid w:val="007F63FE"/>
    <w:rsid w:val="00800C53"/>
    <w:rsid w:val="0081153B"/>
    <w:rsid w:val="0081333A"/>
    <w:rsid w:val="00821F66"/>
    <w:rsid w:val="00827B55"/>
    <w:rsid w:val="00832B6B"/>
    <w:rsid w:val="0083730A"/>
    <w:rsid w:val="008438A0"/>
    <w:rsid w:val="008471C8"/>
    <w:rsid w:val="00850D26"/>
    <w:rsid w:val="0086460B"/>
    <w:rsid w:val="00866508"/>
    <w:rsid w:val="008742C8"/>
    <w:rsid w:val="00891BD4"/>
    <w:rsid w:val="00895AA0"/>
    <w:rsid w:val="00897183"/>
    <w:rsid w:val="008A03C9"/>
    <w:rsid w:val="008A2191"/>
    <w:rsid w:val="008B0106"/>
    <w:rsid w:val="008B48FB"/>
    <w:rsid w:val="008D6A54"/>
    <w:rsid w:val="008F15B4"/>
    <w:rsid w:val="008F2C71"/>
    <w:rsid w:val="008F55C6"/>
    <w:rsid w:val="00914C97"/>
    <w:rsid w:val="009170B5"/>
    <w:rsid w:val="0092245B"/>
    <w:rsid w:val="00923DFC"/>
    <w:rsid w:val="0092512B"/>
    <w:rsid w:val="00930F6B"/>
    <w:rsid w:val="00931DAB"/>
    <w:rsid w:val="00946BC5"/>
    <w:rsid w:val="009573E6"/>
    <w:rsid w:val="009603F7"/>
    <w:rsid w:val="009637F4"/>
    <w:rsid w:val="00966B44"/>
    <w:rsid w:val="009737CB"/>
    <w:rsid w:val="009757BE"/>
    <w:rsid w:val="009758C5"/>
    <w:rsid w:val="009774D0"/>
    <w:rsid w:val="00981827"/>
    <w:rsid w:val="00983DF4"/>
    <w:rsid w:val="00984F9E"/>
    <w:rsid w:val="00990C74"/>
    <w:rsid w:val="00991D47"/>
    <w:rsid w:val="00992374"/>
    <w:rsid w:val="009A032C"/>
    <w:rsid w:val="009A19B7"/>
    <w:rsid w:val="009B509C"/>
    <w:rsid w:val="009B792F"/>
    <w:rsid w:val="009C04D7"/>
    <w:rsid w:val="009D0CCD"/>
    <w:rsid w:val="009F0245"/>
    <w:rsid w:val="00A01D75"/>
    <w:rsid w:val="00A04C4E"/>
    <w:rsid w:val="00A06CDC"/>
    <w:rsid w:val="00A14764"/>
    <w:rsid w:val="00A311F3"/>
    <w:rsid w:val="00A35ABF"/>
    <w:rsid w:val="00A402B8"/>
    <w:rsid w:val="00A4476B"/>
    <w:rsid w:val="00A51B73"/>
    <w:rsid w:val="00A51FB4"/>
    <w:rsid w:val="00A520EB"/>
    <w:rsid w:val="00A53AE3"/>
    <w:rsid w:val="00A62146"/>
    <w:rsid w:val="00A65241"/>
    <w:rsid w:val="00A6745F"/>
    <w:rsid w:val="00A7404E"/>
    <w:rsid w:val="00A807E8"/>
    <w:rsid w:val="00A867CC"/>
    <w:rsid w:val="00A9162E"/>
    <w:rsid w:val="00A91AB6"/>
    <w:rsid w:val="00AA1C69"/>
    <w:rsid w:val="00AB0930"/>
    <w:rsid w:val="00AB13FF"/>
    <w:rsid w:val="00AC676F"/>
    <w:rsid w:val="00AE58EE"/>
    <w:rsid w:val="00AE5CFA"/>
    <w:rsid w:val="00AE6BF1"/>
    <w:rsid w:val="00AF2F8C"/>
    <w:rsid w:val="00AF37E8"/>
    <w:rsid w:val="00B11A2D"/>
    <w:rsid w:val="00B25614"/>
    <w:rsid w:val="00B261CF"/>
    <w:rsid w:val="00B3525B"/>
    <w:rsid w:val="00B52480"/>
    <w:rsid w:val="00B5276E"/>
    <w:rsid w:val="00B6050F"/>
    <w:rsid w:val="00B61619"/>
    <w:rsid w:val="00B634CD"/>
    <w:rsid w:val="00B86E98"/>
    <w:rsid w:val="00B962D8"/>
    <w:rsid w:val="00BB06C2"/>
    <w:rsid w:val="00BB0FA0"/>
    <w:rsid w:val="00BB6223"/>
    <w:rsid w:val="00BB6D96"/>
    <w:rsid w:val="00BC0DD8"/>
    <w:rsid w:val="00BD06B2"/>
    <w:rsid w:val="00BD25EE"/>
    <w:rsid w:val="00C05F04"/>
    <w:rsid w:val="00C06840"/>
    <w:rsid w:val="00C23A7C"/>
    <w:rsid w:val="00C245D6"/>
    <w:rsid w:val="00C35773"/>
    <w:rsid w:val="00C43C0C"/>
    <w:rsid w:val="00C46008"/>
    <w:rsid w:val="00C52329"/>
    <w:rsid w:val="00C60B8F"/>
    <w:rsid w:val="00C63C7E"/>
    <w:rsid w:val="00C67FE2"/>
    <w:rsid w:val="00C7081D"/>
    <w:rsid w:val="00C75373"/>
    <w:rsid w:val="00C76B68"/>
    <w:rsid w:val="00C817D6"/>
    <w:rsid w:val="00C84BE5"/>
    <w:rsid w:val="00C858BA"/>
    <w:rsid w:val="00C92A4B"/>
    <w:rsid w:val="00C92DFF"/>
    <w:rsid w:val="00C94360"/>
    <w:rsid w:val="00CA1546"/>
    <w:rsid w:val="00CA1868"/>
    <w:rsid w:val="00CA295A"/>
    <w:rsid w:val="00CA44BE"/>
    <w:rsid w:val="00CB435E"/>
    <w:rsid w:val="00CC4B69"/>
    <w:rsid w:val="00CD0AE0"/>
    <w:rsid w:val="00D04BB4"/>
    <w:rsid w:val="00D1539B"/>
    <w:rsid w:val="00D2130D"/>
    <w:rsid w:val="00D21A66"/>
    <w:rsid w:val="00D5405C"/>
    <w:rsid w:val="00D63230"/>
    <w:rsid w:val="00D8609F"/>
    <w:rsid w:val="00D9460D"/>
    <w:rsid w:val="00D948B1"/>
    <w:rsid w:val="00DA0954"/>
    <w:rsid w:val="00DA1311"/>
    <w:rsid w:val="00DA1559"/>
    <w:rsid w:val="00DC0190"/>
    <w:rsid w:val="00DC2487"/>
    <w:rsid w:val="00DC382F"/>
    <w:rsid w:val="00DC6B3F"/>
    <w:rsid w:val="00DD75AD"/>
    <w:rsid w:val="00DD7F80"/>
    <w:rsid w:val="00DE0498"/>
    <w:rsid w:val="00DF6591"/>
    <w:rsid w:val="00E04690"/>
    <w:rsid w:val="00E049F1"/>
    <w:rsid w:val="00E05A45"/>
    <w:rsid w:val="00E05E64"/>
    <w:rsid w:val="00E061FF"/>
    <w:rsid w:val="00E21F9A"/>
    <w:rsid w:val="00E25C68"/>
    <w:rsid w:val="00E32D4C"/>
    <w:rsid w:val="00E33343"/>
    <w:rsid w:val="00E47906"/>
    <w:rsid w:val="00E500BF"/>
    <w:rsid w:val="00E51729"/>
    <w:rsid w:val="00E535D4"/>
    <w:rsid w:val="00E54FCE"/>
    <w:rsid w:val="00E64EDC"/>
    <w:rsid w:val="00E72D31"/>
    <w:rsid w:val="00E903E7"/>
    <w:rsid w:val="00E9476E"/>
    <w:rsid w:val="00E95F02"/>
    <w:rsid w:val="00E96873"/>
    <w:rsid w:val="00EA357E"/>
    <w:rsid w:val="00EA3F4B"/>
    <w:rsid w:val="00EA5F11"/>
    <w:rsid w:val="00EC4076"/>
    <w:rsid w:val="00ED1574"/>
    <w:rsid w:val="00ED4D80"/>
    <w:rsid w:val="00ED6489"/>
    <w:rsid w:val="00EE7FAD"/>
    <w:rsid w:val="00EF5A96"/>
    <w:rsid w:val="00EF7D21"/>
    <w:rsid w:val="00F057D3"/>
    <w:rsid w:val="00F25C18"/>
    <w:rsid w:val="00F27FE8"/>
    <w:rsid w:val="00F32DF6"/>
    <w:rsid w:val="00F571B8"/>
    <w:rsid w:val="00F64D13"/>
    <w:rsid w:val="00F66E6F"/>
    <w:rsid w:val="00F675BD"/>
    <w:rsid w:val="00F95437"/>
    <w:rsid w:val="00FA4C30"/>
    <w:rsid w:val="00FC1C85"/>
    <w:rsid w:val="00FC2D50"/>
    <w:rsid w:val="00FC4383"/>
    <w:rsid w:val="00FD61AA"/>
    <w:rsid w:val="00FE37AF"/>
    <w:rsid w:val="00FF31F6"/>
    <w:rsid w:val="00FF5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,"/>
  <w:listSeparator w:val=";"/>
  <w14:docId w14:val="7F9A1389"/>
  <w15:docId w15:val="{04CF26EF-0C6D-4FC1-8AD9-8E48E62050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sz w:val="24"/>
        <w:szCs w:val="24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F6571"/>
    <w:pPr>
      <w:spacing w:after="200" w:line="276" w:lineRule="auto"/>
    </w:pPr>
    <w:rPr>
      <w:rFonts w:eastAsia="Calibri"/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qFormat/>
    <w:pPr>
      <w:keepNext/>
      <w:spacing w:after="0" w:line="240" w:lineRule="auto"/>
      <w:outlineLvl w:val="0"/>
    </w:pPr>
    <w:rPr>
      <w:rFonts w:ascii="Arial Narrow" w:eastAsia="Times New Roman" w:hAnsi="Arial Narrow"/>
      <w:b/>
      <w:bCs/>
      <w:sz w:val="20"/>
      <w:szCs w:val="24"/>
      <w:lang w:eastAsia="pt-BR"/>
    </w:rPr>
  </w:style>
  <w:style w:type="paragraph" w:styleId="Ttulo2">
    <w:name w:val="heading 2"/>
    <w:basedOn w:val="Normal"/>
    <w:next w:val="Normal"/>
    <w:link w:val="Ttulo2Char"/>
    <w:qFormat/>
    <w:pPr>
      <w:keepNext/>
      <w:spacing w:after="0" w:line="240" w:lineRule="auto"/>
      <w:jc w:val="both"/>
      <w:outlineLvl w:val="1"/>
    </w:pPr>
    <w:rPr>
      <w:rFonts w:ascii="Arial Narrow" w:eastAsia="Times New Roman" w:hAnsi="Arial Narrow"/>
      <w:b/>
      <w:bCs/>
      <w:color w:val="FFFFFF"/>
      <w:sz w:val="20"/>
      <w:szCs w:val="24"/>
      <w:lang w:eastAsia="pt-BR"/>
    </w:rPr>
  </w:style>
  <w:style w:type="paragraph" w:styleId="Ttulo3">
    <w:name w:val="heading 3"/>
    <w:basedOn w:val="Normal"/>
    <w:next w:val="Normal"/>
    <w:link w:val="Ttulo3Char"/>
    <w:qFormat/>
    <w:rsid w:val="0074708C"/>
    <w:pPr>
      <w:keepNext/>
      <w:spacing w:after="0" w:line="240" w:lineRule="auto"/>
      <w:outlineLvl w:val="2"/>
    </w:pPr>
    <w:rPr>
      <w:rFonts w:ascii="Tahoma" w:eastAsia="Times New Roman" w:hAnsi="Tahoma"/>
      <w:b/>
      <w:bCs/>
      <w:i/>
      <w:iCs/>
      <w:sz w:val="28"/>
      <w:szCs w:val="24"/>
      <w:lang w:val="x-none" w:eastAsia="x-none"/>
    </w:rPr>
  </w:style>
  <w:style w:type="paragraph" w:styleId="Ttulo4">
    <w:name w:val="heading 4"/>
    <w:basedOn w:val="Normal"/>
    <w:next w:val="Normal"/>
    <w:link w:val="Ttulo4Char"/>
    <w:qFormat/>
    <w:rsid w:val="0074708C"/>
    <w:pPr>
      <w:keepNext/>
      <w:spacing w:after="0" w:line="240" w:lineRule="auto"/>
      <w:jc w:val="right"/>
      <w:outlineLvl w:val="3"/>
    </w:pPr>
    <w:rPr>
      <w:rFonts w:ascii="Tahoma" w:eastAsia="Times New Roman" w:hAnsi="Tahoma"/>
      <w:b/>
      <w:bCs/>
      <w:i/>
      <w:iCs/>
      <w:sz w:val="28"/>
      <w:szCs w:val="24"/>
      <w:lang w:val="x-none" w:eastAsia="x-none"/>
    </w:rPr>
  </w:style>
  <w:style w:type="paragraph" w:styleId="Ttulo5">
    <w:name w:val="heading 5"/>
    <w:basedOn w:val="Normal"/>
    <w:next w:val="Normal"/>
    <w:link w:val="Ttulo5Char"/>
    <w:qFormat/>
    <w:rsid w:val="0074708C"/>
    <w:pPr>
      <w:keepNext/>
      <w:tabs>
        <w:tab w:val="left" w:pos="540"/>
        <w:tab w:val="left" w:pos="720"/>
      </w:tabs>
      <w:spacing w:after="0" w:line="240" w:lineRule="auto"/>
      <w:outlineLvl w:val="4"/>
    </w:pPr>
    <w:rPr>
      <w:rFonts w:ascii="Tahoma" w:eastAsia="Times New Roman" w:hAnsi="Tahoma"/>
      <w:b/>
      <w:bCs/>
      <w:sz w:val="24"/>
      <w:szCs w:val="24"/>
      <w:lang w:val="x-none" w:eastAsia="x-none"/>
    </w:rPr>
  </w:style>
  <w:style w:type="paragraph" w:styleId="Ttulo9">
    <w:name w:val="heading 9"/>
    <w:basedOn w:val="Normal"/>
    <w:next w:val="Normal"/>
    <w:link w:val="Ttulo9Char"/>
    <w:qFormat/>
    <w:rsid w:val="0074708C"/>
    <w:pPr>
      <w:keepNext/>
      <w:shd w:val="clear" w:color="auto" w:fill="E6E6E6"/>
      <w:tabs>
        <w:tab w:val="left" w:pos="630"/>
        <w:tab w:val="left" w:pos="900"/>
      </w:tabs>
      <w:spacing w:before="120" w:after="120" w:line="240" w:lineRule="auto"/>
      <w:ind w:left="902" w:right="-120" w:hanging="902"/>
      <w:outlineLvl w:val="8"/>
    </w:pPr>
    <w:rPr>
      <w:rFonts w:ascii="Tahoma" w:eastAsia="Times New Roman" w:hAnsi="Tahoma"/>
      <w:b/>
      <w:bCs/>
      <w:sz w:val="26"/>
      <w:szCs w:val="24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pPr>
      <w:tabs>
        <w:tab w:val="center" w:pos="4419"/>
        <w:tab w:val="right" w:pos="8838"/>
      </w:tabs>
      <w:spacing w:after="0" w:line="240" w:lineRule="auto"/>
    </w:pPr>
    <w:rPr>
      <w:rFonts w:eastAsia="Times New Roman"/>
      <w:sz w:val="24"/>
      <w:szCs w:val="24"/>
      <w:lang w:eastAsia="pt-BR"/>
    </w:rPr>
  </w:style>
  <w:style w:type="paragraph" w:styleId="Rodap">
    <w:name w:val="footer"/>
    <w:basedOn w:val="Normal"/>
    <w:pPr>
      <w:tabs>
        <w:tab w:val="center" w:pos="4419"/>
        <w:tab w:val="right" w:pos="8838"/>
      </w:tabs>
      <w:spacing w:after="0" w:line="240" w:lineRule="auto"/>
    </w:pPr>
    <w:rPr>
      <w:rFonts w:eastAsia="Times New Roman"/>
      <w:sz w:val="24"/>
      <w:szCs w:val="24"/>
      <w:lang w:eastAsia="pt-BR"/>
    </w:rPr>
  </w:style>
  <w:style w:type="character" w:styleId="Nmerodepgina">
    <w:name w:val="page number"/>
    <w:basedOn w:val="Fontepargpadro"/>
  </w:style>
  <w:style w:type="paragraph" w:styleId="Textodebalo">
    <w:name w:val="Balloon Text"/>
    <w:basedOn w:val="Normal"/>
    <w:semiHidden/>
    <w:pPr>
      <w:spacing w:after="0" w:line="240" w:lineRule="auto"/>
    </w:pPr>
    <w:rPr>
      <w:rFonts w:ascii="Tahoma" w:eastAsia="Times New Roman" w:hAnsi="Tahoma" w:cs="Tahoma"/>
      <w:sz w:val="16"/>
      <w:szCs w:val="24"/>
      <w:lang w:eastAsia="pt-BR"/>
    </w:rPr>
  </w:style>
  <w:style w:type="character" w:customStyle="1" w:styleId="Ttulo3Char">
    <w:name w:val="Título 3 Char"/>
    <w:link w:val="Ttulo3"/>
    <w:rsid w:val="0074708C"/>
    <w:rPr>
      <w:rFonts w:ascii="Tahoma" w:hAnsi="Tahoma"/>
      <w:b/>
      <w:bCs/>
      <w:i/>
      <w:iCs/>
      <w:sz w:val="28"/>
      <w:szCs w:val="24"/>
    </w:rPr>
  </w:style>
  <w:style w:type="character" w:customStyle="1" w:styleId="Ttulo4Char">
    <w:name w:val="Título 4 Char"/>
    <w:link w:val="Ttulo4"/>
    <w:rsid w:val="0074708C"/>
    <w:rPr>
      <w:rFonts w:ascii="Tahoma" w:hAnsi="Tahoma"/>
      <w:b/>
      <w:bCs/>
      <w:i/>
      <w:iCs/>
      <w:sz w:val="28"/>
      <w:szCs w:val="24"/>
    </w:rPr>
  </w:style>
  <w:style w:type="character" w:customStyle="1" w:styleId="Ttulo5Char">
    <w:name w:val="Título 5 Char"/>
    <w:link w:val="Ttulo5"/>
    <w:rsid w:val="0074708C"/>
    <w:rPr>
      <w:rFonts w:ascii="Tahoma" w:hAnsi="Tahoma"/>
      <w:b/>
      <w:bCs/>
      <w:sz w:val="24"/>
      <w:szCs w:val="24"/>
    </w:rPr>
  </w:style>
  <w:style w:type="character" w:customStyle="1" w:styleId="Ttulo9Char">
    <w:name w:val="Título 9 Char"/>
    <w:link w:val="Ttulo9"/>
    <w:rsid w:val="0074708C"/>
    <w:rPr>
      <w:rFonts w:ascii="Tahoma" w:hAnsi="Tahoma" w:cs="Tahoma"/>
      <w:b/>
      <w:bCs/>
      <w:sz w:val="26"/>
      <w:szCs w:val="24"/>
      <w:shd w:val="clear" w:color="auto" w:fill="E6E6E6"/>
    </w:rPr>
  </w:style>
  <w:style w:type="paragraph" w:styleId="Recuodecorpodetexto">
    <w:name w:val="Body Text Indent"/>
    <w:basedOn w:val="Normal"/>
    <w:link w:val="RecuodecorpodetextoChar"/>
    <w:rsid w:val="0074708C"/>
    <w:pPr>
      <w:spacing w:after="0" w:line="240" w:lineRule="auto"/>
      <w:ind w:firstLine="3870"/>
    </w:pPr>
    <w:rPr>
      <w:rFonts w:ascii="Tahoma" w:eastAsia="Times New Roman" w:hAnsi="Tahoma"/>
      <w:sz w:val="24"/>
      <w:szCs w:val="24"/>
      <w:lang w:val="x-none" w:eastAsia="x-none"/>
    </w:rPr>
  </w:style>
  <w:style w:type="character" w:customStyle="1" w:styleId="RecuodecorpodetextoChar">
    <w:name w:val="Recuo de corpo de texto Char"/>
    <w:link w:val="Recuodecorpodetexto"/>
    <w:rsid w:val="0074708C"/>
    <w:rPr>
      <w:rFonts w:ascii="Tahoma" w:hAnsi="Tahoma"/>
      <w:sz w:val="24"/>
      <w:szCs w:val="24"/>
    </w:rPr>
  </w:style>
  <w:style w:type="character" w:styleId="Hyperlink">
    <w:name w:val="Hyperlink"/>
    <w:unhideWhenUsed/>
    <w:rsid w:val="00EE7FAD"/>
    <w:rPr>
      <w:color w:val="0000FF"/>
      <w:u w:val="single"/>
    </w:rPr>
  </w:style>
  <w:style w:type="paragraph" w:styleId="Pr-formataoHTML">
    <w:name w:val="HTML Preformatted"/>
    <w:basedOn w:val="Normal"/>
    <w:link w:val="Pr-formataoHTMLChar"/>
    <w:rsid w:val="00EE7FA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/>
      <w:sz w:val="20"/>
      <w:szCs w:val="20"/>
      <w:lang w:val="x-none" w:eastAsia="x-none"/>
    </w:rPr>
  </w:style>
  <w:style w:type="character" w:customStyle="1" w:styleId="Pr-formataoHTMLChar">
    <w:name w:val="Pré-formatação HTML Char"/>
    <w:link w:val="Pr-formataoHTML"/>
    <w:rsid w:val="00EE7FAD"/>
    <w:rPr>
      <w:rFonts w:ascii="Courier New" w:hAnsi="Courier New" w:cs="Courier New"/>
    </w:rPr>
  </w:style>
  <w:style w:type="table" w:styleId="Tabelacomgrade">
    <w:name w:val="Table Grid"/>
    <w:basedOn w:val="Tabelanormal"/>
    <w:uiPriority w:val="39"/>
    <w:rsid w:val="004F657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4F6571"/>
    <w:pPr>
      <w:ind w:left="720"/>
      <w:contextualSpacing/>
    </w:pPr>
  </w:style>
  <w:style w:type="character" w:customStyle="1" w:styleId="Ttulo1Char">
    <w:name w:val="Título 1 Char"/>
    <w:basedOn w:val="Fontepargpadro"/>
    <w:link w:val="Ttulo1"/>
    <w:rsid w:val="007E5376"/>
    <w:rPr>
      <w:rFonts w:ascii="Arial Narrow" w:hAnsi="Arial Narrow"/>
      <w:b/>
      <w:bCs/>
      <w:sz w:val="20"/>
    </w:rPr>
  </w:style>
  <w:style w:type="character" w:customStyle="1" w:styleId="Ttulo2Char">
    <w:name w:val="Título 2 Char"/>
    <w:basedOn w:val="Fontepargpadro"/>
    <w:link w:val="Ttulo2"/>
    <w:rsid w:val="007E5376"/>
    <w:rPr>
      <w:rFonts w:ascii="Arial Narrow" w:hAnsi="Arial Narrow"/>
      <w:b/>
      <w:bCs/>
      <w:color w:val="FFFFFF"/>
      <w:sz w:val="20"/>
    </w:rPr>
  </w:style>
  <w:style w:type="paragraph" w:styleId="Corpodetexto">
    <w:name w:val="Body Text"/>
    <w:basedOn w:val="Normal"/>
    <w:link w:val="CorpodetextoChar"/>
    <w:unhideWhenUsed/>
    <w:rsid w:val="005A07B0"/>
    <w:pPr>
      <w:spacing w:after="120"/>
    </w:pPr>
  </w:style>
  <w:style w:type="character" w:customStyle="1" w:styleId="CorpodetextoChar">
    <w:name w:val="Corpo de texto Char"/>
    <w:basedOn w:val="Fontepargpadro"/>
    <w:link w:val="Corpodetexto"/>
    <w:rsid w:val="005A07B0"/>
    <w:rPr>
      <w:rFonts w:eastAsia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66E6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MenoPendente">
    <w:name w:val="Unresolved Mention"/>
    <w:basedOn w:val="Fontepargpadro"/>
    <w:uiPriority w:val="99"/>
    <w:semiHidden/>
    <w:unhideWhenUsed/>
    <w:rsid w:val="00F66E6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43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16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72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8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9.png"/><Relationship Id="rId13" Type="http://schemas.openxmlformats.org/officeDocument/2006/relationships/hyperlink" Target="http://www.faepi.org.br" TargetMode="External"/><Relationship Id="rId18" Type="http://schemas.openxmlformats.org/officeDocument/2006/relationships/image" Target="media/image18.png"/><Relationship Id="rId3" Type="http://schemas.openxmlformats.org/officeDocument/2006/relationships/image" Target="media/image5.png"/><Relationship Id="rId7" Type="http://schemas.openxmlformats.org/officeDocument/2006/relationships/image" Target="media/image8.png"/><Relationship Id="rId12" Type="http://schemas.openxmlformats.org/officeDocument/2006/relationships/image" Target="media/image13.png"/><Relationship Id="rId17" Type="http://schemas.openxmlformats.org/officeDocument/2006/relationships/image" Target="media/image17.png"/><Relationship Id="rId2" Type="http://schemas.openxmlformats.org/officeDocument/2006/relationships/image" Target="media/image4.png"/><Relationship Id="rId16" Type="http://schemas.openxmlformats.org/officeDocument/2006/relationships/image" Target="media/image16.png"/><Relationship Id="rId20" Type="http://schemas.openxmlformats.org/officeDocument/2006/relationships/image" Target="media/image12.jpg"/><Relationship Id="rId1" Type="http://schemas.openxmlformats.org/officeDocument/2006/relationships/image" Target="media/image3.png"/><Relationship Id="rId6" Type="http://schemas.openxmlformats.org/officeDocument/2006/relationships/image" Target="media/image7.png"/><Relationship Id="rId11" Type="http://schemas.openxmlformats.org/officeDocument/2006/relationships/image" Target="media/image12.png"/><Relationship Id="rId5" Type="http://schemas.openxmlformats.org/officeDocument/2006/relationships/image" Target="media/image6.png"/><Relationship Id="rId15" Type="http://schemas.openxmlformats.org/officeDocument/2006/relationships/image" Target="media/image15.png"/><Relationship Id="rId10" Type="http://schemas.openxmlformats.org/officeDocument/2006/relationships/image" Target="media/image11.png"/><Relationship Id="rId19" Type="http://schemas.openxmlformats.org/officeDocument/2006/relationships/image" Target="media/image19.png"/><Relationship Id="rId4" Type="http://schemas.openxmlformats.org/officeDocument/2006/relationships/hyperlink" Target="http://www.faepi.org.br" TargetMode="External"/><Relationship Id="rId9" Type="http://schemas.openxmlformats.org/officeDocument/2006/relationships/image" Target="media/image10.png"/><Relationship Id="rId14" Type="http://schemas.openxmlformats.org/officeDocument/2006/relationships/image" Target="media/image1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ustino\Desktop\Com%20marca%20d&#180;&#225;gua%20e%20Apoiados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Com marca d´água e Apoiados</Template>
  <TotalTime>0</TotalTime>
  <Pages>1</Pages>
  <Words>73</Words>
  <Characters>1613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FUNCEFET-AM</Company>
  <LinksUpToDate>false</LinksUpToDate>
  <CharactersWithSpaces>1683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Justino</dc:creator>
  <cp:lastModifiedBy>Rosiene Barbosa Sena</cp:lastModifiedBy>
  <cp:revision>2</cp:revision>
  <cp:lastPrinted>2025-09-01T14:48:00Z</cp:lastPrinted>
  <dcterms:created xsi:type="dcterms:W3CDTF">2025-09-10T14:44:00Z</dcterms:created>
  <dcterms:modified xsi:type="dcterms:W3CDTF">2025-09-10T14:44:00Z</dcterms:modified>
</cp:coreProperties>
</file>