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BFC5A" w14:textId="77777777" w:rsidR="006463AA" w:rsidRDefault="006463AA" w:rsidP="006463AA">
      <w:pPr>
        <w:pStyle w:val="NormalWeb"/>
        <w:spacing w:before="0" w:beforeAutospacing="0" w:after="0" w:afterAutospacing="0"/>
        <w:ind w:right="-20"/>
        <w:jc w:val="center"/>
      </w:pPr>
      <w:r>
        <w:rPr>
          <w:b/>
          <w:bCs/>
          <w:color w:val="000000"/>
        </w:rPr>
        <w:t>ANEXO I</w:t>
      </w:r>
    </w:p>
    <w:p w14:paraId="6FBCE1B5" w14:textId="77777777" w:rsidR="006463AA" w:rsidRDefault="006463AA" w:rsidP="006463AA"/>
    <w:p w14:paraId="3C2BD4DD" w14:textId="77777777" w:rsidR="006463AA" w:rsidRDefault="006463AA" w:rsidP="006463AA">
      <w:pPr>
        <w:pStyle w:val="Ttulo1"/>
        <w:ind w:left="426" w:right="97"/>
        <w:jc w:val="center"/>
      </w:pPr>
      <w:r>
        <w:rPr>
          <w:color w:val="000000"/>
          <w:szCs w:val="20"/>
        </w:rPr>
        <w:t>FORMULÁRIO SOMATÓRIO DE PONTUAÇÃO - FUNÇÕES ADMINISTRATIVAS</w:t>
      </w:r>
    </w:p>
    <w:p w14:paraId="789202B7" w14:textId="77777777" w:rsidR="006463AA" w:rsidRDefault="006463AA" w:rsidP="006463AA">
      <w:pPr>
        <w:spacing w:after="240"/>
      </w:pPr>
      <w: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1"/>
        <w:gridCol w:w="2691"/>
        <w:gridCol w:w="1277"/>
        <w:gridCol w:w="1532"/>
        <w:gridCol w:w="1721"/>
      </w:tblGrid>
      <w:tr w:rsidR="006463AA" w14:paraId="447F377B" w14:textId="77777777" w:rsidTr="006463AA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47F1DEB" w14:textId="77777777" w:rsidR="006463AA" w:rsidRDefault="006463AA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ITEM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BAB8886" w14:textId="77777777" w:rsidR="006463AA" w:rsidRDefault="006463AA">
            <w:pPr>
              <w:pStyle w:val="NormalWeb"/>
              <w:spacing w:before="0" w:beforeAutospacing="0" w:after="0" w:afterAutospacing="0"/>
              <w:ind w:left="53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SUBITEM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EA179D0" w14:textId="77777777" w:rsidR="006463AA" w:rsidRDefault="006463AA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CRITÉRIO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3CAE13B" w14:textId="77777777" w:rsidR="006463AA" w:rsidRDefault="006463AA">
            <w:pPr>
              <w:pStyle w:val="NormalWeb"/>
              <w:spacing w:before="0" w:beforeAutospacing="0" w:after="0" w:afterAutospacing="0"/>
              <w:ind w:left="-11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PONTUAÇÃO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92F3E8C" w14:textId="77777777" w:rsidR="006463AA" w:rsidRDefault="006463AA">
            <w:pPr>
              <w:pStyle w:val="NormalWeb"/>
              <w:spacing w:before="0" w:beforeAutospacing="0" w:after="0" w:afterAutospacing="0"/>
              <w:ind w:left="11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PONTUAÇÃO MÁXIMA</w:t>
            </w:r>
          </w:p>
        </w:tc>
      </w:tr>
      <w:tr w:rsidR="006463AA" w14:paraId="1DD5E8AE" w14:textId="77777777" w:rsidTr="006463AA">
        <w:trPr>
          <w:trHeight w:val="418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F80537B" w14:textId="77777777" w:rsidR="006463AA" w:rsidRDefault="006463AA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z w:val="20"/>
                <w:szCs w:val="20"/>
              </w:rPr>
              <w:t>1. Formação acadêmica (concluído)</w:t>
            </w:r>
          </w:p>
          <w:p w14:paraId="590F81CE" w14:textId="77777777" w:rsidR="006463AA" w:rsidRDefault="006463AA"/>
          <w:p w14:paraId="42F399CC" w14:textId="77777777" w:rsidR="006463AA" w:rsidRDefault="006463AA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z w:val="20"/>
                <w:szCs w:val="20"/>
              </w:rPr>
              <w:t>Máximo 20 pontos</w:t>
            </w:r>
          </w:p>
          <w:p w14:paraId="165FF869" w14:textId="77777777" w:rsidR="006463AA" w:rsidRDefault="006463AA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Não cumulativa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AC98AB0" w14:textId="77777777" w:rsidR="006463AA" w:rsidRDefault="006463AA">
            <w:pPr>
              <w:pStyle w:val="NormalWeb"/>
              <w:spacing w:before="0" w:beforeAutospacing="0" w:after="0" w:afterAutospacing="0"/>
              <w:ind w:left="35"/>
              <w:jc w:val="center"/>
            </w:pPr>
            <w:r>
              <w:rPr>
                <w:color w:val="000000"/>
                <w:sz w:val="20"/>
                <w:szCs w:val="20"/>
              </w:rPr>
              <w:t>Doutorado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0DA8B22" w14:textId="77777777" w:rsidR="006463AA" w:rsidRDefault="006463AA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z w:val="20"/>
                <w:szCs w:val="20"/>
              </w:rPr>
              <w:t>Curso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B18614D" w14:textId="77777777" w:rsidR="006463AA" w:rsidRDefault="006463AA">
            <w:pPr>
              <w:pStyle w:val="NormalWeb"/>
              <w:spacing w:before="0" w:beforeAutospacing="0" w:after="0" w:afterAutospacing="0"/>
              <w:ind w:left="74"/>
              <w:jc w:val="center"/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159D1E3" w14:textId="77777777" w:rsidR="006463AA" w:rsidRDefault="006463AA">
            <w:pPr>
              <w:pStyle w:val="NormalWeb"/>
              <w:spacing w:before="0" w:beforeAutospacing="0" w:after="0" w:afterAutospacing="0"/>
              <w:ind w:left="11"/>
              <w:jc w:val="center"/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</w:tr>
      <w:tr w:rsidR="006463AA" w14:paraId="5295C251" w14:textId="77777777" w:rsidTr="006463AA">
        <w:trPr>
          <w:trHeight w:val="41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4C0E63" w14:textId="77777777" w:rsidR="006463AA" w:rsidRDefault="006463A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AD0C821" w14:textId="77777777" w:rsidR="006463AA" w:rsidRDefault="006463AA">
            <w:pPr>
              <w:pStyle w:val="NormalWeb"/>
              <w:spacing w:before="0" w:beforeAutospacing="0" w:after="0" w:afterAutospacing="0"/>
              <w:ind w:left="35"/>
              <w:jc w:val="center"/>
            </w:pPr>
            <w:r>
              <w:rPr>
                <w:color w:val="000000"/>
                <w:sz w:val="20"/>
                <w:szCs w:val="20"/>
              </w:rPr>
              <w:t>Mestrado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69A5D80" w14:textId="77777777" w:rsidR="006463AA" w:rsidRDefault="006463AA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z w:val="20"/>
                <w:szCs w:val="20"/>
              </w:rPr>
              <w:t>Curso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B01C43B" w14:textId="77777777" w:rsidR="006463AA" w:rsidRDefault="006463AA">
            <w:pPr>
              <w:pStyle w:val="NormalWeb"/>
              <w:spacing w:before="0" w:beforeAutospacing="0" w:after="0" w:afterAutospacing="0"/>
              <w:ind w:left="74"/>
              <w:jc w:val="center"/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DD1BEE8" w14:textId="77777777" w:rsidR="006463AA" w:rsidRDefault="006463AA">
            <w:pPr>
              <w:pStyle w:val="NormalWeb"/>
              <w:spacing w:before="0" w:beforeAutospacing="0" w:after="0" w:afterAutospacing="0"/>
              <w:ind w:left="11"/>
              <w:jc w:val="center"/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</w:tr>
      <w:tr w:rsidR="006463AA" w14:paraId="0B8EBD86" w14:textId="77777777" w:rsidTr="006463AA">
        <w:trPr>
          <w:trHeight w:val="41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4C76D0" w14:textId="77777777" w:rsidR="006463AA" w:rsidRDefault="006463A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E76FE26" w14:textId="77777777" w:rsidR="006463AA" w:rsidRDefault="006463AA">
            <w:pPr>
              <w:pStyle w:val="NormalWeb"/>
              <w:spacing w:before="0" w:beforeAutospacing="0" w:after="0" w:afterAutospacing="0"/>
              <w:ind w:left="35"/>
              <w:jc w:val="center"/>
            </w:pPr>
            <w:r>
              <w:rPr>
                <w:color w:val="000000"/>
                <w:sz w:val="20"/>
                <w:szCs w:val="20"/>
              </w:rPr>
              <w:t>Especialização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600E9EC" w14:textId="77777777" w:rsidR="006463AA" w:rsidRDefault="006463AA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z w:val="20"/>
                <w:szCs w:val="20"/>
              </w:rPr>
              <w:t>Curso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C1ACEB7" w14:textId="77777777" w:rsidR="006463AA" w:rsidRDefault="006463AA">
            <w:pPr>
              <w:pStyle w:val="NormalWeb"/>
              <w:spacing w:before="0" w:beforeAutospacing="0" w:after="0" w:afterAutospacing="0"/>
              <w:ind w:left="74"/>
              <w:jc w:val="center"/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B78FD01" w14:textId="77777777" w:rsidR="006463AA" w:rsidRDefault="006463AA">
            <w:pPr>
              <w:pStyle w:val="NormalWeb"/>
              <w:spacing w:before="0" w:beforeAutospacing="0" w:after="0" w:afterAutospacing="0"/>
              <w:ind w:left="11"/>
              <w:jc w:val="center"/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</w:tr>
      <w:tr w:rsidR="006463AA" w14:paraId="3C9D14AE" w14:textId="77777777" w:rsidTr="006463AA">
        <w:trPr>
          <w:trHeight w:val="41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096CF5" w14:textId="77777777" w:rsidR="006463AA" w:rsidRDefault="006463A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AA5E472" w14:textId="77777777" w:rsidR="006463AA" w:rsidRDefault="006463AA">
            <w:pPr>
              <w:pStyle w:val="NormalWeb"/>
              <w:spacing w:before="0" w:beforeAutospacing="0" w:after="0" w:afterAutospacing="0"/>
              <w:ind w:left="35"/>
              <w:jc w:val="center"/>
            </w:pPr>
            <w:r>
              <w:rPr>
                <w:color w:val="000000"/>
                <w:sz w:val="20"/>
                <w:szCs w:val="20"/>
              </w:rPr>
              <w:t>Graduação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939C38D" w14:textId="77777777" w:rsidR="006463AA" w:rsidRDefault="006463AA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z w:val="20"/>
                <w:szCs w:val="20"/>
              </w:rPr>
              <w:t>Curso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80FE5C5" w14:textId="77777777" w:rsidR="006463AA" w:rsidRDefault="006463AA">
            <w:pPr>
              <w:pStyle w:val="NormalWeb"/>
              <w:spacing w:before="0" w:beforeAutospacing="0" w:after="0" w:afterAutospacing="0"/>
              <w:ind w:left="74"/>
              <w:jc w:val="center"/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4EE7F79" w14:textId="77777777" w:rsidR="006463AA" w:rsidRDefault="006463AA">
            <w:pPr>
              <w:pStyle w:val="NormalWeb"/>
              <w:spacing w:before="0" w:beforeAutospacing="0" w:after="0" w:afterAutospacing="0"/>
              <w:ind w:left="11"/>
              <w:jc w:val="center"/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</w:tr>
      <w:tr w:rsidR="006463AA" w14:paraId="6ED9D576" w14:textId="77777777" w:rsidTr="006463AA">
        <w:trPr>
          <w:trHeight w:val="41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2F3B3D" w14:textId="77777777" w:rsidR="006463AA" w:rsidRDefault="006463A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C007FCF" w14:textId="77777777" w:rsidR="006463AA" w:rsidRDefault="006463AA">
            <w:pPr>
              <w:pStyle w:val="NormalWeb"/>
              <w:spacing w:before="0" w:beforeAutospacing="0" w:after="0" w:afterAutospacing="0"/>
              <w:ind w:left="35"/>
              <w:jc w:val="center"/>
            </w:pPr>
            <w:r>
              <w:rPr>
                <w:color w:val="000000"/>
                <w:sz w:val="20"/>
                <w:szCs w:val="20"/>
              </w:rPr>
              <w:t>Técnico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A33EA5C" w14:textId="77777777" w:rsidR="006463AA" w:rsidRDefault="006463AA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z w:val="20"/>
                <w:szCs w:val="20"/>
              </w:rPr>
              <w:t>Curso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4B2B42C" w14:textId="77777777" w:rsidR="006463AA" w:rsidRDefault="006463AA">
            <w:pPr>
              <w:pStyle w:val="NormalWeb"/>
              <w:spacing w:before="0" w:beforeAutospacing="0" w:after="0" w:afterAutospacing="0"/>
              <w:ind w:left="74"/>
              <w:jc w:val="center"/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6B6D36D" w14:textId="77777777" w:rsidR="006463AA" w:rsidRDefault="006463AA">
            <w:pPr>
              <w:pStyle w:val="NormalWeb"/>
              <w:spacing w:before="0" w:beforeAutospacing="0" w:after="0" w:afterAutospacing="0"/>
              <w:ind w:left="11"/>
              <w:jc w:val="center"/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</w:tr>
      <w:tr w:rsidR="006463AA" w14:paraId="07CE1DDF" w14:textId="77777777" w:rsidTr="006463AA">
        <w:trPr>
          <w:trHeight w:val="416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5DEFA0B" w14:textId="77777777" w:rsidR="006463AA" w:rsidRDefault="006463AA">
            <w:pPr>
              <w:pStyle w:val="NormalWeb"/>
              <w:spacing w:before="0" w:beforeAutospacing="0" w:after="0" w:afterAutospacing="0"/>
              <w:ind w:left="28"/>
              <w:jc w:val="center"/>
            </w:pPr>
            <w:r>
              <w:rPr>
                <w:color w:val="000000"/>
                <w:sz w:val="20"/>
                <w:szCs w:val="20"/>
              </w:rPr>
              <w:t>2. Participação em Cursos e eventos de Extensão</w:t>
            </w:r>
          </w:p>
          <w:p w14:paraId="462B3A4F" w14:textId="77777777" w:rsidR="006463AA" w:rsidRDefault="006463AA"/>
          <w:p w14:paraId="0368B907" w14:textId="77777777" w:rsidR="006463AA" w:rsidRDefault="006463AA">
            <w:pPr>
              <w:pStyle w:val="NormalWeb"/>
              <w:spacing w:before="0" w:beforeAutospacing="0" w:after="0" w:afterAutospacing="0"/>
              <w:ind w:left="28"/>
              <w:jc w:val="center"/>
            </w:pPr>
            <w:r>
              <w:rPr>
                <w:color w:val="000000"/>
                <w:sz w:val="20"/>
                <w:szCs w:val="20"/>
              </w:rPr>
              <w:t>Máximo: 20 Pontos</w:t>
            </w:r>
          </w:p>
          <w:p w14:paraId="638EEA3A" w14:textId="77777777" w:rsidR="006463AA" w:rsidRDefault="006463AA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CBCA51C" w14:textId="77777777" w:rsidR="006463AA" w:rsidRDefault="006463AA">
            <w:pPr>
              <w:pStyle w:val="NormalWeb"/>
              <w:spacing w:before="0" w:beforeAutospacing="0" w:after="0" w:afterAutospacing="0"/>
              <w:ind w:left="35"/>
              <w:jc w:val="center"/>
            </w:pPr>
            <w:r>
              <w:rPr>
                <w:color w:val="000000"/>
                <w:sz w:val="20"/>
                <w:szCs w:val="20"/>
              </w:rPr>
              <w:t>Atuação como parte da equipe de cursos de Extensão, inclusive como apoio administrativo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C170E8B" w14:textId="77777777" w:rsidR="006463AA" w:rsidRDefault="006463AA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z w:val="20"/>
                <w:szCs w:val="20"/>
              </w:rPr>
              <w:t>Por curso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B95CF93" w14:textId="77777777" w:rsidR="006463AA" w:rsidRDefault="006463AA">
            <w:pPr>
              <w:pStyle w:val="NormalWeb"/>
              <w:spacing w:before="0" w:beforeAutospacing="0" w:after="0" w:afterAutospacing="0"/>
              <w:ind w:left="74"/>
              <w:jc w:val="center"/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D491597" w14:textId="77777777" w:rsidR="006463AA" w:rsidRDefault="006463AA">
            <w:pPr>
              <w:pStyle w:val="NormalWeb"/>
              <w:spacing w:before="0" w:beforeAutospacing="0" w:after="0" w:afterAutospacing="0"/>
              <w:ind w:left="11"/>
              <w:jc w:val="center"/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</w:tr>
      <w:tr w:rsidR="006463AA" w14:paraId="1248211C" w14:textId="77777777" w:rsidTr="006463AA">
        <w:trPr>
          <w:trHeight w:val="41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5CA997" w14:textId="77777777" w:rsidR="006463AA" w:rsidRDefault="006463A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2E2B476" w14:textId="77777777" w:rsidR="006463AA" w:rsidRDefault="006463AA">
            <w:pPr>
              <w:pStyle w:val="NormalWeb"/>
              <w:spacing w:before="0" w:beforeAutospacing="0" w:after="0" w:afterAutospacing="0"/>
              <w:ind w:left="35"/>
              <w:jc w:val="center"/>
            </w:pPr>
            <w:r>
              <w:rPr>
                <w:color w:val="000000"/>
                <w:sz w:val="20"/>
                <w:szCs w:val="20"/>
              </w:rPr>
              <w:t>Participação como membro de comissão organizadora de eventos de extensão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E31EBF6" w14:textId="77777777" w:rsidR="006463AA" w:rsidRDefault="006463AA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z w:val="20"/>
                <w:szCs w:val="20"/>
              </w:rPr>
              <w:t>Por evento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C35EEB8" w14:textId="77777777" w:rsidR="006463AA" w:rsidRDefault="006463AA">
            <w:pPr>
              <w:pStyle w:val="NormalWeb"/>
              <w:spacing w:before="0" w:beforeAutospacing="0" w:after="0" w:afterAutospacing="0"/>
              <w:ind w:left="74"/>
              <w:jc w:val="center"/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C13E515" w14:textId="77777777" w:rsidR="006463AA" w:rsidRDefault="006463AA">
            <w:pPr>
              <w:pStyle w:val="NormalWeb"/>
              <w:spacing w:before="0" w:beforeAutospacing="0" w:after="0" w:afterAutospacing="0"/>
              <w:ind w:left="11"/>
              <w:jc w:val="center"/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</w:tr>
      <w:tr w:rsidR="006463AA" w14:paraId="684A81F5" w14:textId="77777777" w:rsidTr="006463AA">
        <w:trPr>
          <w:trHeight w:val="41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42AF7C6" w14:textId="77777777" w:rsidR="006463AA" w:rsidRDefault="006463AA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z w:val="20"/>
                <w:szCs w:val="20"/>
              </w:rPr>
              <w:t>5. Tempo de serviço no serviço público</w:t>
            </w:r>
          </w:p>
          <w:p w14:paraId="2F706782" w14:textId="77777777" w:rsidR="006463AA" w:rsidRDefault="006463AA"/>
          <w:p w14:paraId="063FB461" w14:textId="77777777" w:rsidR="006463AA" w:rsidRDefault="006463AA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z w:val="20"/>
                <w:szCs w:val="20"/>
              </w:rPr>
              <w:t>Máximo: 10 Pontos</w:t>
            </w:r>
          </w:p>
          <w:p w14:paraId="54F7B206" w14:textId="77777777" w:rsidR="006463AA" w:rsidRDefault="006463AA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D756047" w14:textId="77777777" w:rsidR="006463AA" w:rsidRDefault="006463AA">
            <w:pPr>
              <w:pStyle w:val="NormalWeb"/>
              <w:spacing w:before="0" w:beforeAutospacing="0" w:after="0" w:afterAutospacing="0"/>
              <w:ind w:left="35"/>
              <w:jc w:val="center"/>
            </w:pPr>
            <w:r>
              <w:rPr>
                <w:color w:val="000000"/>
                <w:sz w:val="20"/>
                <w:szCs w:val="20"/>
              </w:rPr>
              <w:t>Tempo de serviço no serviço público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AFB644D" w14:textId="77777777" w:rsidR="006463AA" w:rsidRDefault="006463AA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color w:val="000000"/>
                <w:sz w:val="20"/>
                <w:szCs w:val="20"/>
              </w:rPr>
              <w:t>Ano Completo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943B603" w14:textId="77777777" w:rsidR="006463AA" w:rsidRDefault="006463AA">
            <w:pPr>
              <w:pStyle w:val="NormalWeb"/>
              <w:spacing w:before="0" w:beforeAutospacing="0" w:after="0" w:afterAutospacing="0"/>
              <w:ind w:left="74"/>
              <w:jc w:val="center"/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5AA7B57" w14:textId="77777777" w:rsidR="006463AA" w:rsidRDefault="006463AA">
            <w:pPr>
              <w:pStyle w:val="NormalWeb"/>
              <w:spacing w:before="0" w:beforeAutospacing="0" w:after="0" w:afterAutospacing="0"/>
              <w:ind w:left="11"/>
              <w:jc w:val="center"/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</w:tr>
      <w:tr w:rsidR="006463AA" w14:paraId="197CD367" w14:textId="77777777" w:rsidTr="006463AA">
        <w:trPr>
          <w:trHeight w:val="41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D688D8A" w14:textId="77777777" w:rsidR="006463AA" w:rsidRDefault="006463AA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F0AB26F" w14:textId="77777777" w:rsidR="006463AA" w:rsidRDefault="006463AA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86C3B38" w14:textId="77777777" w:rsidR="006463AA" w:rsidRDefault="006463AA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B28A697" w14:textId="77777777" w:rsidR="006463AA" w:rsidRDefault="006463AA">
            <w:pPr>
              <w:pStyle w:val="NormalWeb"/>
              <w:spacing w:before="0" w:beforeAutospacing="0" w:after="0" w:afterAutospacing="0"/>
              <w:ind w:left="74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18BC120" w14:textId="77777777" w:rsidR="006463AA" w:rsidRDefault="006463AA">
            <w:pPr>
              <w:pStyle w:val="NormalWeb"/>
              <w:spacing w:before="0" w:beforeAutospacing="0" w:after="0" w:afterAutospacing="0"/>
              <w:ind w:left="142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 50 Pontos</w:t>
            </w:r>
          </w:p>
        </w:tc>
      </w:tr>
    </w:tbl>
    <w:p w14:paraId="16652AD5" w14:textId="77777777" w:rsidR="00F66E6F" w:rsidRPr="006463AA" w:rsidRDefault="00F66E6F" w:rsidP="006463AA"/>
    <w:sectPr w:rsidR="00F66E6F" w:rsidRPr="006463AA" w:rsidSect="00E25C68">
      <w:headerReference w:type="even" r:id="rId7"/>
      <w:headerReference w:type="default" r:id="rId8"/>
      <w:footerReference w:type="default" r:id="rId9"/>
      <w:headerReference w:type="first" r:id="rId10"/>
      <w:pgSz w:w="11907" w:h="16840" w:code="9"/>
      <w:pgMar w:top="1985" w:right="1134" w:bottom="1134" w:left="1701" w:header="709" w:footer="8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0F8DC" w14:textId="77777777" w:rsidR="00651129" w:rsidRDefault="00651129">
      <w:r>
        <w:separator/>
      </w:r>
    </w:p>
  </w:endnote>
  <w:endnote w:type="continuationSeparator" w:id="0">
    <w:p w14:paraId="03404D01" w14:textId="77777777" w:rsidR="00651129" w:rsidRDefault="006511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AD484" w14:textId="094589C2" w:rsidR="0050189E" w:rsidRPr="00E25C68" w:rsidRDefault="00CA1868" w:rsidP="00E25C68">
    <w:pPr>
      <w:pStyle w:val="Rodap"/>
      <w:ind w:firstLine="2124"/>
      <w:rPr>
        <w:b/>
        <w:i/>
      </w:rPr>
    </w:pPr>
    <w:r w:rsidRPr="0081153B">
      <w:rPr>
        <w:b/>
        <w:noProof/>
        <w:sz w:val="16"/>
        <w:szCs w:val="16"/>
      </w:rPr>
      <w:drawing>
        <wp:anchor distT="0" distB="0" distL="114300" distR="114300" simplePos="0" relativeHeight="251726336" behindDoc="0" locked="0" layoutInCell="1" allowOverlap="1" wp14:anchorId="4BC28841" wp14:editId="5D56EBE6">
          <wp:simplePos x="0" y="0"/>
          <wp:positionH relativeFrom="column">
            <wp:posOffset>-942975</wp:posOffset>
          </wp:positionH>
          <wp:positionV relativeFrom="paragraph">
            <wp:posOffset>187019</wp:posOffset>
          </wp:positionV>
          <wp:extent cx="383652" cy="215301"/>
          <wp:effectExtent l="0" t="0" r="0" b="0"/>
          <wp:wrapNone/>
          <wp:docPr id="45" name="Imagem 45" descr="FAE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5" descr="FAE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652" cy="2153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5376">
      <w:rPr>
        <w:b/>
        <w:i/>
        <w:noProof/>
      </w:rPr>
      <mc:AlternateContent>
        <mc:Choice Requires="wpg">
          <w:drawing>
            <wp:anchor distT="0" distB="0" distL="114300" distR="114300" simplePos="0" relativeHeight="251722240" behindDoc="0" locked="0" layoutInCell="1" allowOverlap="1" wp14:anchorId="4B584417" wp14:editId="32B22E0E">
              <wp:simplePos x="0" y="0"/>
              <wp:positionH relativeFrom="column">
                <wp:posOffset>-602331</wp:posOffset>
              </wp:positionH>
              <wp:positionV relativeFrom="paragraph">
                <wp:posOffset>66040</wp:posOffset>
              </wp:positionV>
              <wp:extent cx="5876698" cy="501650"/>
              <wp:effectExtent l="0" t="0" r="10160" b="0"/>
              <wp:wrapNone/>
              <wp:docPr id="1257433559" name="Agrupar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76698" cy="501650"/>
                        <a:chOff x="0" y="0"/>
                        <a:chExt cx="5876698" cy="501650"/>
                      </a:xfrm>
                    </wpg:grpSpPr>
                    <pic:pic xmlns:pic="http://schemas.openxmlformats.org/drawingml/2006/picture">
                      <pic:nvPicPr>
                        <pic:cNvPr id="2099511114" name="Imagem 5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19260" y="137424"/>
                          <a:ext cx="40322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5284824" name="Imagem 55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85420" y="137424"/>
                          <a:ext cx="24066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1047367525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3488463" y="221993"/>
                          <a:ext cx="238823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8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8FE368" w14:textId="77777777" w:rsidR="007E5376" w:rsidRPr="00D948B1" w:rsidRDefault="007E5376" w:rsidP="007E5376">
                            <w:pPr>
                              <w:pStyle w:val="Ttulo1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Av.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Borba, 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.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º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1144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Bairro: Cachoerinha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Manaus-AM – CEP: 690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65-030</w:t>
                            </w:r>
                          </w:p>
                          <w:p w14:paraId="2B13B65E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Fone / Fax: (92) 3346-8303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/ 3085-2170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Site: </w:t>
                            </w:r>
                            <w:hyperlink r:id="rId4" w:history="1">
                              <w:r w:rsidRPr="006815D2">
                                <w:rPr>
                                  <w:rStyle w:val="Hyperlink"/>
                                  <w:sz w:val="12"/>
                                  <w:szCs w:val="16"/>
                                </w:rPr>
                                <w:t>www.faepi.org.br</w:t>
                              </w:r>
                            </w:hyperlink>
                          </w:p>
                          <w:p w14:paraId="2E4806B9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288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10810974" name="Imagem 54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9697" y="142710"/>
                          <a:ext cx="22860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46427349" name="Imagem 52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263246" y="137424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33101717" name="Imagem 1" descr="Uma imagem contendo Logotipo&#10;&#10;Descrição gerada automaticamente"/>
                        <pic:cNvPicPr>
                          <a:picLocks noChangeAspect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75094" y="137424"/>
                          <a:ext cx="20447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00630846" name="Imagem 2" descr="Ícone&#10;&#10;Descrição gerada automaticamente com confiança média"/>
                        <pic:cNvPicPr>
                          <a:picLocks noChangeAspect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49942" y="126853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5894871" name="Imagem 3"/>
                        <pic:cNvPicPr>
                          <a:picLocks noChangeAspect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167075" y="126853"/>
                          <a:ext cx="297815" cy="29146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1282422" name="Caixa de Texto 4"/>
                      <wps:cNvSpPr txBox="1"/>
                      <wps:spPr>
                        <a:xfrm>
                          <a:off x="0" y="0"/>
                          <a:ext cx="360947" cy="501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36ACA1" w14:textId="77777777" w:rsidR="007E5376" w:rsidRPr="001034DC" w:rsidRDefault="007E5376" w:rsidP="007E53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1034D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  <w:t>APOIADAS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60767689" name="Imagem 9" descr="Logotipo, nome da empresa&#10;&#10;O conteúdo gerado por IA pode estar incorreto."/>
                        <pic:cNvPicPr>
                          <a:picLocks noChangeAspect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31778" y="132138"/>
                          <a:ext cx="389890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584417" id="Agrupar 9" o:spid="_x0000_s1026" style="position:absolute;left:0;text-align:left;margin-left:-47.45pt;margin-top:5.2pt;width:462.75pt;height:39.5pt;z-index:251722240" coordsize="58766,5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Ev4JR4AAP/0SURBV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8P+xd/cxllaFHcfPeWb2pbDg&#10;Lm8iBau0UEqlYoPGGJM2tNW2pLvMlAQl22IML4Fg05gmTRNTu/GP2jSaolRBYpQq7ExLl52xJDRN&#10;NcYQYwUrsVgtmiogIi92pbztsntPz915NCZNBSrgzvw+n3ByznmeZ+5Mhrl3uex37gX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hTW2vjEgAAAHg6H7jmQ7fUUt84bjm03XbZpRe/elxziLvu05/eePixZXbcAgCwlj2y&#10;4cB5r33tE+OOQ9wHr772H0stbxi3HNLa7ZddeslZ4wYAAAB4BsT0AAAA8CyI6VcVMT0AAMCPSUy/&#10;mojpAQAA4NkaxhkAAAAAAAAAAAAAAG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LU1tq4BAAAAJ7OB6750C211DeOWw5t97TW3juuAQAA+H+o&#10;tV7ap9NWdhza2u2XXXrJWeMGAAAAeAbE9AAAAPAsiOkBAACAQ5OYHgAAAJ6tYZwBAAAAAAAAAAAA&#10;ACCG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i1tTYuAQAAgKfzF1dfveXI1jaMWwAAAIBDQmvtqcsvv/zhcQsAAAA8&#10;A2J6AAAAAAAAAAAAAADiDOMMAAAAAAAAAAAAAAA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53" o:spid="_x0000_s1027" type="#_x0000_t75" style="position:absolute;left:8192;top:1374;width:4032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">
                <v:imagedata r:id="rId11" o:title="" chromakey="white"/>
              </v:shape>
              <v:shape id="Imagem 55" o:spid="_x0000_s1028" type="#_x0000_t75" style="position:absolute;left:2854;top:1374;width:240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">
                <v:imagedata r:id="rId1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34884;top:2219;width:23882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" filled="f" fillcolor="navy" stroked="f">
                <v:textbox inset="0,.8mm,0,0">
                  <w:txbxContent>
                    <w:p w14:paraId="008FE368" w14:textId="77777777" w:rsidR="007E5376" w:rsidRPr="00D948B1" w:rsidRDefault="007E5376" w:rsidP="007E5376">
                      <w:pPr>
                        <w:pStyle w:val="Ttulo1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Av.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Borba, 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n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.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º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1144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Bairro: Cachoerinha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Manaus-AM – CEP: 690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65-030</w:t>
                      </w:r>
                    </w:p>
                    <w:p w14:paraId="2B13B65E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Fone / Fax: (92) 3346-8303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 / 3085-2170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Site: </w:t>
                      </w:r>
                      <w:hyperlink r:id="rId13" w:history="1">
                        <w:r w:rsidRPr="006815D2">
                          <w:rPr>
                            <w:rStyle w:val="Hyperlink"/>
                            <w:sz w:val="12"/>
                            <w:szCs w:val="16"/>
                          </w:rPr>
                          <w:t>www.faepi.org.br</w:t>
                        </w:r>
                      </w:hyperlink>
                    </w:p>
                    <w:p w14:paraId="2E4806B9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</w:p>
                  </w:txbxContent>
                </v:textbox>
              </v:shape>
              <v:shape id="Imagem 54" o:spid="_x0000_s1030" type="#_x0000_t75" style="position:absolute;left:5496;top:1427;width:228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">
                <v:imagedata r:id="rId14" o:title="" chromakey="white"/>
              </v:shape>
              <v:shape id="Imagem 52" o:spid="_x0000_s1031" type="#_x0000_t75" style="position:absolute;left:12632;top:1374;width:2407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">
                <v:imagedata r:id="rId15" o:title=""/>
              </v:shape>
              <v:shape id="Imagem 1" o:spid="_x0000_s1032" type="#_x0000_t75" alt="Uma imagem contendo Logotipo&#10;&#10;Descrição gerada automaticamente" style="position:absolute;left:15750;top:1374;width:2045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">
                <v:imagedata r:id="rId16" o:title="Uma imagem contendo Logotipo&#10;&#10;Descrição gerada automaticamente"/>
              </v:shape>
              <v:shape id="Imagem 2" o:spid="_x0000_s1033" type="#_x0000_t75" alt="Ícone&#10;&#10;Descrição gerada automaticamente com confiança média" style="position:absolute;left:18499;top:1268;width:2407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">
                <v:imagedata r:id="rId17" o:title="Ícone&#10;&#10;Descrição gerada automaticamente com confiança média"/>
              </v:shape>
              <v:shape id="Imagem 3" o:spid="_x0000_s1034" type="#_x0000_t75" style="position:absolute;left:21670;top:1268;width:2978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">
                <v:imagedata r:id="rId18" o:title=""/>
              </v:shape>
              <v:shape id="Caixa de Texto 4" o:spid="_x0000_s1035" type="#_x0000_t202" style="position:absolute;width:3609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" filled="f" stroked="f" strokeweight=".5pt">
                <v:textbox style="layout-flow:vertical;mso-layout-flow-alt:bottom-to-top">
                  <w:txbxContent>
                    <w:p w14:paraId="1C36ACA1" w14:textId="77777777" w:rsidR="007E5376" w:rsidRPr="001034DC" w:rsidRDefault="007E5376" w:rsidP="007E5376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</w:pPr>
                      <w:r w:rsidRPr="001034DC"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  <w:t>APOIADAS</w:t>
                      </w:r>
                    </w:p>
                  </w:txbxContent>
                </v:textbox>
              </v:shape>
              <v:shape id="Imagem 9" o:spid="_x0000_s1036" type="#_x0000_t75" alt="Logotipo, nome da empresa&#10;&#10;O conteúdo gerado por IA pode estar incorreto." style="position:absolute;left:25317;top:1321;width:3899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">
                <v:imagedata r:id="rId19" o:title="Logotipo, nome da empresa&#10;&#10;O conteúdo gerado por IA pode estar incorreto"/>
              </v:shape>
            </v:group>
          </w:pict>
        </mc:Fallback>
      </mc:AlternateContent>
    </w:r>
    <w:r w:rsidR="001034DC">
      <w:rPr>
        <w:b/>
        <w:i/>
        <w:noProof/>
      </w:rPr>
      <mc:AlternateContent>
        <mc:Choice Requires="wpg">
          <w:drawing>
            <wp:anchor distT="0" distB="0" distL="114300" distR="114300" simplePos="0" relativeHeight="251677184" behindDoc="0" locked="0" layoutInCell="1" allowOverlap="1" wp14:anchorId="2272499B" wp14:editId="6E20EF79">
              <wp:simplePos x="0" y="0"/>
              <wp:positionH relativeFrom="column">
                <wp:posOffset>-942783</wp:posOffset>
              </wp:positionH>
              <wp:positionV relativeFrom="paragraph">
                <wp:posOffset>12700</wp:posOffset>
              </wp:positionV>
              <wp:extent cx="9445876" cy="211455"/>
              <wp:effectExtent l="0" t="0" r="41275" b="36195"/>
              <wp:wrapNone/>
              <wp:docPr id="16" name="Agrupar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445876" cy="211455"/>
                        <a:chOff x="0" y="0"/>
                        <a:chExt cx="5782575" cy="211820"/>
                      </a:xfrm>
                    </wpg:grpSpPr>
                    <wps:wsp>
                      <wps:cNvPr id="4" name="AutoShape 37"/>
                      <wps:cNvCnPr>
                        <a:cxnSpLocks noChangeShapeType="1"/>
                      </wps:cNvCnPr>
                      <wps:spPr bwMode="auto">
                        <a:xfrm>
                          <a:off x="1795272" y="33528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5" name="Agrupar 15"/>
                      <wpg:cNvGrpSpPr/>
                      <wpg:grpSpPr>
                        <a:xfrm>
                          <a:off x="0" y="0"/>
                          <a:ext cx="1796161" cy="34318"/>
                          <a:chOff x="0" y="0"/>
                          <a:chExt cx="1796161" cy="34318"/>
                        </a:xfrm>
                      </wpg:grpSpPr>
                      <wps:wsp>
                        <wps:cNvPr id="3" name="AutoShap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82296" y="33528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s:wsp>
                      <wps:cNvPr id="8" name="AutoShape 41"/>
                      <wps:cNvCnPr>
                        <a:cxnSpLocks noChangeShapeType="1"/>
                      </wps:cNvCnPr>
                      <wps:spPr bwMode="auto">
                        <a:xfrm>
                          <a:off x="1712976" y="0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3" name="Agrupar 13"/>
                      <wpg:cNvGrpSpPr/>
                      <wpg:grpSpPr>
                        <a:xfrm>
                          <a:off x="1885188" y="178308"/>
                          <a:ext cx="3897387" cy="33512"/>
                          <a:chOff x="0" y="0"/>
                          <a:chExt cx="3897387" cy="33512"/>
                        </a:xfrm>
                      </wpg:grpSpPr>
                      <wps:wsp>
                        <wps:cNvPr id="5" name="AutoShap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81387" y="33512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42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group w14:anchorId="76BD3E52" id="Agrupar 16" o:spid="_x0000_s1026" style="position:absolute;margin-left:-74.25pt;margin-top:1pt;width:743.75pt;height:16.65pt;z-index:251677184;mso-width-relative:margin" coordsize="57825,21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7" type="#_x0000_t32" style="position:absolute;left:17952;top:335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" strokecolor="red" strokeweight=".5pt"/>
              <v:group id="Agrupar 15" o:spid="_x0000_s1028" style="position:absolute;width:17961;height:343" coordsize="17961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 id="AutoShape 36" o:spid="_x0000_s1029" type="#_x0000_t32" style="position:absolute;left:822;top:335;width:1713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+1xwgAAANoAAAAPAAAAZHJzL2Rvd25yZXYueG1sRI9Bi8Iw&#10;FITvgv8hPGFva6qC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Dtd+1xwgAAANoAAAAPAAAA&#10;AAAAAAAAAAAAAAcCAABkcnMvZG93bnJldi54bWxQSwUGAAAAAAMAAwC3AAAA9gIAAAAA&#10;" strokecolor="red" strokeweight=".5pt"/>
                <v:shape id="AutoShape 40" o:spid="_x0000_s1030" type="#_x0000_t32" style="position:absolute;width:17138;height: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" strokecolor="#00b050" strokeweight=".5pt"/>
              </v:group>
              <v:shape id="AutoShape 41" o:spid="_x0000_s1031" type="#_x0000_t32" style="position:absolute;left:17129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" strokecolor="#00b050" strokeweight=".5pt"/>
              <v:group id="Agrupar 13" o:spid="_x0000_s1032" style="position:absolute;left:18851;top:1783;width:38974;height:335" coordsize="38973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AutoShape 38" o:spid="_x0000_s1033" type="#_x0000_t32" style="position:absolute;left:813;top:335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tCewgAAANoAAAAPAAAAZHJzL2Rvd25yZXYueG1sRI9Bi8Iw&#10;FITvgv8hPGFva6qg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AN0tCewgAAANoAAAAPAAAA&#10;AAAAAAAAAAAAAAcCAABkcnMvZG93bnJldi54bWxQSwUGAAAAAAMAAwC3AAAA9gIAAAAA&#10;" strokecolor="red" strokeweight=".5pt"/>
                <v:shape id="AutoShape 42" o:spid="_x0000_s1034" type="#_x0000_t32" style="position:absolute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" strokecolor="#00b050" strokeweight=".5pt"/>
              </v:group>
            </v:group>
          </w:pict>
        </mc:Fallback>
      </mc:AlternateContent>
    </w:r>
    <w:r w:rsidR="00D948B1">
      <w:rPr>
        <w:b/>
        <w:i/>
        <w:noProof/>
      </w:rPr>
      <w:drawing>
        <wp:anchor distT="0" distB="0" distL="114300" distR="114300" simplePos="0" relativeHeight="251720192" behindDoc="0" locked="0" layoutInCell="1" allowOverlap="1" wp14:anchorId="340E20C1" wp14:editId="1D0B60B6">
          <wp:simplePos x="0" y="0"/>
          <wp:positionH relativeFrom="column">
            <wp:posOffset>5245418</wp:posOffset>
          </wp:positionH>
          <wp:positionV relativeFrom="paragraph">
            <wp:posOffset>91440</wp:posOffset>
          </wp:positionV>
          <wp:extent cx="1033145" cy="448945"/>
          <wp:effectExtent l="0" t="0" r="0" b="8255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Empresa Limpa.jpg"/>
                  <pic:cNvPicPr/>
                </pic:nvPicPr>
                <pic:blipFill>
                  <a:blip r:embed="rId2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3145" cy="44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E8C388" w14:textId="77777777" w:rsidR="00651129" w:rsidRDefault="00651129">
      <w:r>
        <w:separator/>
      </w:r>
    </w:p>
  </w:footnote>
  <w:footnote w:type="continuationSeparator" w:id="0">
    <w:p w14:paraId="0DE00365" w14:textId="77777777" w:rsidR="00651129" w:rsidRDefault="006511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67F17" w14:textId="0376E6EB" w:rsidR="0050189E" w:rsidRDefault="008D30FE">
    <w:pPr>
      <w:pStyle w:val="Cabealho"/>
      <w:framePr w:wrap="around" w:vAnchor="text" w:hAnchor="margin" w:xAlign="right" w:y="1"/>
      <w:rPr>
        <w:rStyle w:val="Nmerodepgina"/>
      </w:rPr>
    </w:pPr>
    <w:r>
      <w:rPr>
        <w:noProof/>
      </w:rPr>
      <w:pict w14:anchorId="03856F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8" o:spid="_x0000_s2050" type="#_x0000_t75" style="position:absolute;margin-left:0;margin-top:0;width:405.45pt;height:685.9pt;z-index:-251588096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  <w:r w:rsidR="0050189E">
      <w:rPr>
        <w:rStyle w:val="Nmerodepgina"/>
      </w:rPr>
      <w:fldChar w:fldCharType="begin"/>
    </w:r>
    <w:r w:rsidR="0050189E">
      <w:rPr>
        <w:rStyle w:val="Nmerodepgina"/>
      </w:rPr>
      <w:instrText xml:space="preserve">PAGE  </w:instrText>
    </w:r>
    <w:r w:rsidR="0050189E">
      <w:rPr>
        <w:rStyle w:val="Nmerodepgina"/>
      </w:rPr>
      <w:fldChar w:fldCharType="end"/>
    </w:r>
  </w:p>
  <w:p w14:paraId="73A66D8B" w14:textId="77777777" w:rsidR="0050189E" w:rsidRDefault="0050189E">
    <w:pPr>
      <w:pStyle w:val="Cabealho"/>
      <w:ind w:right="360"/>
    </w:pPr>
  </w:p>
  <w:p w14:paraId="52C565AE" w14:textId="77777777" w:rsidR="0050189E" w:rsidRDefault="0050189E"/>
  <w:p w14:paraId="79DAAB89" w14:textId="77777777" w:rsidR="0050189E" w:rsidRDefault="0050189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83946" w14:textId="2156DC29" w:rsidR="005A07B0" w:rsidRDefault="003A4D18" w:rsidP="003A4D18">
    <w:pPr>
      <w:pStyle w:val="Corpodetexto"/>
      <w:rPr>
        <w:b/>
        <w:sz w:val="20"/>
        <w:szCs w:val="20"/>
      </w:rPr>
    </w:pPr>
    <w:r>
      <w:rPr>
        <w:noProof/>
        <w:lang w:eastAsia="pt-BR"/>
      </w:rPr>
      <w:drawing>
        <wp:inline distT="0" distB="0" distL="0" distR="0" wp14:anchorId="1C48C9C5" wp14:editId="61C95471">
          <wp:extent cx="1137178" cy="596900"/>
          <wp:effectExtent l="0" t="0" r="6350" b="0"/>
          <wp:docPr id="6" name="Imagem 6" descr="C:\Users\1799034\AppData\Local\Microsoft\Windows\INetCache\Content.MSO\32FD7817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799034\AppData\Local\Microsoft\Windows\INetCache\Content.MSO\32FD7817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193" cy="6194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4F74B6" w14:textId="060ED326" w:rsidR="005A07B0" w:rsidRDefault="008D30FE" w:rsidP="005A07B0">
    <w:pPr>
      <w:pStyle w:val="Corpodetexto"/>
      <w:jc w:val="center"/>
      <w:rPr>
        <w:spacing w:val="-3"/>
      </w:rPr>
    </w:pPr>
    <w:r>
      <w:rPr>
        <w:b/>
        <w:noProof/>
        <w:sz w:val="16"/>
        <w:szCs w:val="16"/>
      </w:rPr>
      <w:pict w14:anchorId="7F8A24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9" o:spid="_x0000_s2051" type="#_x0000_t75" style="position:absolute;left:0;text-align:left;margin-left:0;margin-top:0;width:405.45pt;height:685.9pt;z-index:-251587072;mso-position-horizontal:center;mso-position-horizontal-relative:margin;mso-position-vertical:center;mso-position-vertical-relative:margin" o:allowincell="f">
          <v:imagedata r:id="rId2" o:title="marca"/>
          <w10:wrap anchorx="margin" anchory="margin"/>
        </v:shape>
      </w:pict>
    </w:r>
    <w:r w:rsidR="005A07B0">
      <w:t>:</w:t>
    </w:r>
    <w:r w:rsidR="005A07B0">
      <w:rPr>
        <w:spacing w:val="-3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B7FEC" w14:textId="4698FC9B" w:rsidR="00CA1868" w:rsidRDefault="008D30FE">
    <w:pPr>
      <w:pStyle w:val="Cabealho"/>
    </w:pPr>
    <w:r>
      <w:rPr>
        <w:noProof/>
      </w:rPr>
      <w:pict w14:anchorId="761FA7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7" o:spid="_x0000_s2049" type="#_x0000_t75" style="position:absolute;margin-left:0;margin-top:0;width:405.45pt;height:685.9pt;z-index:-251589120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970C8"/>
    <w:multiLevelType w:val="multilevel"/>
    <w:tmpl w:val="11346612"/>
    <w:lvl w:ilvl="0">
      <w:start w:val="1"/>
      <w:numFmt w:val="decimal"/>
      <w:lvlText w:val="%1."/>
      <w:lvlJc w:val="left"/>
      <w:pPr>
        <w:tabs>
          <w:tab w:val="num" w:pos="1418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85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57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29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01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73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45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17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898" w:hanging="180"/>
      </w:pPr>
      <w:rPr>
        <w:rFonts w:hint="default"/>
      </w:rPr>
    </w:lvl>
  </w:abstractNum>
  <w:abstractNum w:abstractNumId="1" w15:restartNumberingAfterBreak="0">
    <w:nsid w:val="1151011A"/>
    <w:multiLevelType w:val="hybridMultilevel"/>
    <w:tmpl w:val="FD4250B8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83BA5"/>
    <w:multiLevelType w:val="multilevel"/>
    <w:tmpl w:val="CC568E4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2858" w:hanging="360"/>
      </w:pPr>
    </w:lvl>
    <w:lvl w:ilvl="2">
      <w:start w:val="1"/>
      <w:numFmt w:val="lowerRoman"/>
      <w:lvlText w:val="%3."/>
      <w:lvlJc w:val="right"/>
      <w:pPr>
        <w:ind w:left="3578" w:hanging="180"/>
      </w:pPr>
    </w:lvl>
    <w:lvl w:ilvl="3">
      <w:start w:val="1"/>
      <w:numFmt w:val="decimal"/>
      <w:lvlText w:val="%4."/>
      <w:lvlJc w:val="left"/>
      <w:pPr>
        <w:ind w:left="4298" w:hanging="360"/>
      </w:pPr>
    </w:lvl>
    <w:lvl w:ilvl="4">
      <w:start w:val="1"/>
      <w:numFmt w:val="lowerLetter"/>
      <w:lvlText w:val="%5."/>
      <w:lvlJc w:val="left"/>
      <w:pPr>
        <w:ind w:left="5018" w:hanging="360"/>
      </w:pPr>
    </w:lvl>
    <w:lvl w:ilvl="5">
      <w:start w:val="1"/>
      <w:numFmt w:val="lowerRoman"/>
      <w:lvlText w:val="%6."/>
      <w:lvlJc w:val="right"/>
      <w:pPr>
        <w:ind w:left="5738" w:hanging="180"/>
      </w:pPr>
    </w:lvl>
    <w:lvl w:ilvl="6">
      <w:start w:val="1"/>
      <w:numFmt w:val="decimal"/>
      <w:lvlText w:val="%7."/>
      <w:lvlJc w:val="left"/>
      <w:pPr>
        <w:ind w:left="6458" w:hanging="360"/>
      </w:pPr>
    </w:lvl>
    <w:lvl w:ilvl="7">
      <w:start w:val="1"/>
      <w:numFmt w:val="lowerLetter"/>
      <w:lvlText w:val="%8."/>
      <w:lvlJc w:val="left"/>
      <w:pPr>
        <w:ind w:left="7178" w:hanging="360"/>
      </w:pPr>
    </w:lvl>
    <w:lvl w:ilvl="8">
      <w:start w:val="1"/>
      <w:numFmt w:val="lowerRoman"/>
      <w:lvlText w:val="%9."/>
      <w:lvlJc w:val="right"/>
      <w:pPr>
        <w:ind w:left="7898" w:hanging="180"/>
      </w:pPr>
    </w:lvl>
  </w:abstractNum>
  <w:abstractNum w:abstractNumId="3" w15:restartNumberingAfterBreak="0">
    <w:nsid w:val="3F2E11A0"/>
    <w:multiLevelType w:val="hybridMultilevel"/>
    <w:tmpl w:val="D13EC356"/>
    <w:lvl w:ilvl="0" w:tplc="04160017">
      <w:start w:val="1"/>
      <w:numFmt w:val="lowerLetter"/>
      <w:lvlText w:val="%1)"/>
      <w:lvlJc w:val="left"/>
      <w:pPr>
        <w:ind w:left="4831" w:hanging="360"/>
      </w:pPr>
    </w:lvl>
    <w:lvl w:ilvl="1" w:tplc="04160019" w:tentative="1">
      <w:start w:val="1"/>
      <w:numFmt w:val="lowerLetter"/>
      <w:lvlText w:val="%2."/>
      <w:lvlJc w:val="left"/>
      <w:pPr>
        <w:ind w:left="5551" w:hanging="360"/>
      </w:pPr>
    </w:lvl>
    <w:lvl w:ilvl="2" w:tplc="0416001B" w:tentative="1">
      <w:start w:val="1"/>
      <w:numFmt w:val="lowerRoman"/>
      <w:lvlText w:val="%3."/>
      <w:lvlJc w:val="right"/>
      <w:pPr>
        <w:ind w:left="6271" w:hanging="180"/>
      </w:pPr>
    </w:lvl>
    <w:lvl w:ilvl="3" w:tplc="0416000F" w:tentative="1">
      <w:start w:val="1"/>
      <w:numFmt w:val="decimal"/>
      <w:lvlText w:val="%4."/>
      <w:lvlJc w:val="left"/>
      <w:pPr>
        <w:ind w:left="6991" w:hanging="360"/>
      </w:pPr>
    </w:lvl>
    <w:lvl w:ilvl="4" w:tplc="04160019" w:tentative="1">
      <w:start w:val="1"/>
      <w:numFmt w:val="lowerLetter"/>
      <w:lvlText w:val="%5."/>
      <w:lvlJc w:val="left"/>
      <w:pPr>
        <w:ind w:left="7711" w:hanging="360"/>
      </w:pPr>
    </w:lvl>
    <w:lvl w:ilvl="5" w:tplc="0416001B" w:tentative="1">
      <w:start w:val="1"/>
      <w:numFmt w:val="lowerRoman"/>
      <w:lvlText w:val="%6."/>
      <w:lvlJc w:val="right"/>
      <w:pPr>
        <w:ind w:left="8431" w:hanging="180"/>
      </w:pPr>
    </w:lvl>
    <w:lvl w:ilvl="6" w:tplc="0416000F" w:tentative="1">
      <w:start w:val="1"/>
      <w:numFmt w:val="decimal"/>
      <w:lvlText w:val="%7."/>
      <w:lvlJc w:val="left"/>
      <w:pPr>
        <w:ind w:left="9151" w:hanging="360"/>
      </w:pPr>
    </w:lvl>
    <w:lvl w:ilvl="7" w:tplc="04160019" w:tentative="1">
      <w:start w:val="1"/>
      <w:numFmt w:val="lowerLetter"/>
      <w:lvlText w:val="%8."/>
      <w:lvlJc w:val="left"/>
      <w:pPr>
        <w:ind w:left="9871" w:hanging="360"/>
      </w:pPr>
    </w:lvl>
    <w:lvl w:ilvl="8" w:tplc="0416001B" w:tentative="1">
      <w:start w:val="1"/>
      <w:numFmt w:val="lowerRoman"/>
      <w:lvlText w:val="%9."/>
      <w:lvlJc w:val="right"/>
      <w:pPr>
        <w:ind w:left="10591" w:hanging="180"/>
      </w:pPr>
    </w:lvl>
  </w:abstractNum>
  <w:abstractNum w:abstractNumId="4" w15:restartNumberingAfterBreak="0">
    <w:nsid w:val="567C2DBB"/>
    <w:multiLevelType w:val="hybridMultilevel"/>
    <w:tmpl w:val="371218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8D2DBC"/>
    <w:multiLevelType w:val="hybridMultilevel"/>
    <w:tmpl w:val="8208E692"/>
    <w:lvl w:ilvl="0" w:tplc="04160017">
      <w:start w:val="1"/>
      <w:numFmt w:val="lowerLetter"/>
      <w:lvlText w:val="%1)"/>
      <w:lvlJc w:val="left"/>
      <w:pPr>
        <w:ind w:left="767" w:hanging="360"/>
      </w:pPr>
    </w:lvl>
    <w:lvl w:ilvl="1" w:tplc="04160019" w:tentative="1">
      <w:start w:val="1"/>
      <w:numFmt w:val="lowerLetter"/>
      <w:lvlText w:val="%2."/>
      <w:lvlJc w:val="left"/>
      <w:pPr>
        <w:ind w:left="1487" w:hanging="360"/>
      </w:pPr>
    </w:lvl>
    <w:lvl w:ilvl="2" w:tplc="0416001B" w:tentative="1">
      <w:start w:val="1"/>
      <w:numFmt w:val="lowerRoman"/>
      <w:lvlText w:val="%3."/>
      <w:lvlJc w:val="right"/>
      <w:pPr>
        <w:ind w:left="2207" w:hanging="180"/>
      </w:pPr>
    </w:lvl>
    <w:lvl w:ilvl="3" w:tplc="0416000F" w:tentative="1">
      <w:start w:val="1"/>
      <w:numFmt w:val="decimal"/>
      <w:lvlText w:val="%4."/>
      <w:lvlJc w:val="left"/>
      <w:pPr>
        <w:ind w:left="2927" w:hanging="360"/>
      </w:pPr>
    </w:lvl>
    <w:lvl w:ilvl="4" w:tplc="04160019" w:tentative="1">
      <w:start w:val="1"/>
      <w:numFmt w:val="lowerLetter"/>
      <w:lvlText w:val="%5."/>
      <w:lvlJc w:val="left"/>
      <w:pPr>
        <w:ind w:left="3647" w:hanging="360"/>
      </w:pPr>
    </w:lvl>
    <w:lvl w:ilvl="5" w:tplc="0416001B" w:tentative="1">
      <w:start w:val="1"/>
      <w:numFmt w:val="lowerRoman"/>
      <w:lvlText w:val="%6."/>
      <w:lvlJc w:val="right"/>
      <w:pPr>
        <w:ind w:left="4367" w:hanging="180"/>
      </w:pPr>
    </w:lvl>
    <w:lvl w:ilvl="6" w:tplc="0416000F" w:tentative="1">
      <w:start w:val="1"/>
      <w:numFmt w:val="decimal"/>
      <w:lvlText w:val="%7."/>
      <w:lvlJc w:val="left"/>
      <w:pPr>
        <w:ind w:left="5087" w:hanging="360"/>
      </w:pPr>
    </w:lvl>
    <w:lvl w:ilvl="7" w:tplc="04160019" w:tentative="1">
      <w:start w:val="1"/>
      <w:numFmt w:val="lowerLetter"/>
      <w:lvlText w:val="%8."/>
      <w:lvlJc w:val="left"/>
      <w:pPr>
        <w:ind w:left="5807" w:hanging="360"/>
      </w:pPr>
    </w:lvl>
    <w:lvl w:ilvl="8" w:tplc="0416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6" w15:restartNumberingAfterBreak="0">
    <w:nsid w:val="683F7F34"/>
    <w:multiLevelType w:val="multilevel"/>
    <w:tmpl w:val="923EE8B0"/>
    <w:lvl w:ilvl="0">
      <w:start w:val="1"/>
      <w:numFmt w:val="decimal"/>
      <w:lvlText w:val="%1."/>
      <w:lvlJc w:val="left"/>
      <w:pPr>
        <w:ind w:left="1277" w:hanging="428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2243" w:hanging="428"/>
      </w:pPr>
    </w:lvl>
    <w:lvl w:ilvl="2">
      <w:numFmt w:val="bullet"/>
      <w:lvlText w:val="•"/>
      <w:lvlJc w:val="left"/>
      <w:pPr>
        <w:ind w:left="3207" w:hanging="428"/>
      </w:pPr>
    </w:lvl>
    <w:lvl w:ilvl="3">
      <w:numFmt w:val="bullet"/>
      <w:lvlText w:val="•"/>
      <w:lvlJc w:val="left"/>
      <w:pPr>
        <w:ind w:left="4170" w:hanging="428"/>
      </w:pPr>
    </w:lvl>
    <w:lvl w:ilvl="4">
      <w:numFmt w:val="bullet"/>
      <w:lvlText w:val="•"/>
      <w:lvlJc w:val="left"/>
      <w:pPr>
        <w:ind w:left="5134" w:hanging="428"/>
      </w:pPr>
    </w:lvl>
    <w:lvl w:ilvl="5">
      <w:numFmt w:val="bullet"/>
      <w:lvlText w:val="•"/>
      <w:lvlJc w:val="left"/>
      <w:pPr>
        <w:ind w:left="6097" w:hanging="427"/>
      </w:pPr>
    </w:lvl>
    <w:lvl w:ilvl="6">
      <w:numFmt w:val="bullet"/>
      <w:lvlText w:val="•"/>
      <w:lvlJc w:val="left"/>
      <w:pPr>
        <w:ind w:left="7061" w:hanging="427"/>
      </w:pPr>
    </w:lvl>
    <w:lvl w:ilvl="7">
      <w:numFmt w:val="bullet"/>
      <w:lvlText w:val="•"/>
      <w:lvlJc w:val="left"/>
      <w:pPr>
        <w:ind w:left="8024" w:hanging="428"/>
      </w:pPr>
    </w:lvl>
    <w:lvl w:ilvl="8">
      <w:numFmt w:val="bullet"/>
      <w:lvlText w:val="•"/>
      <w:lvlJc w:val="left"/>
      <w:pPr>
        <w:ind w:left="8988" w:hanging="428"/>
      </w:pPr>
    </w:lvl>
  </w:abstractNum>
  <w:abstractNum w:abstractNumId="7" w15:restartNumberingAfterBreak="0">
    <w:nsid w:val="72172F0B"/>
    <w:multiLevelType w:val="hybridMultilevel"/>
    <w:tmpl w:val="D36C8240"/>
    <w:lvl w:ilvl="0" w:tplc="0416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521282164">
    <w:abstractNumId w:val="1"/>
  </w:num>
  <w:num w:numId="2" w16cid:durableId="2010330878">
    <w:abstractNumId w:val="0"/>
  </w:num>
  <w:num w:numId="3" w16cid:durableId="90902636">
    <w:abstractNumId w:val="5"/>
  </w:num>
  <w:num w:numId="4" w16cid:durableId="379087474">
    <w:abstractNumId w:val="3"/>
  </w:num>
  <w:num w:numId="5" w16cid:durableId="1060906295">
    <w:abstractNumId w:val="7"/>
  </w:num>
  <w:num w:numId="6" w16cid:durableId="18887621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52104667">
    <w:abstractNumId w:val="4"/>
  </w:num>
  <w:num w:numId="8" w16cid:durableId="1982542587">
    <w:abstractNumId w:val="6"/>
  </w:num>
  <w:num w:numId="9" w16cid:durableId="16675878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571"/>
    <w:rsid w:val="0000783E"/>
    <w:rsid w:val="0001136D"/>
    <w:rsid w:val="000231A2"/>
    <w:rsid w:val="00046405"/>
    <w:rsid w:val="00046FD3"/>
    <w:rsid w:val="00061044"/>
    <w:rsid w:val="000712A7"/>
    <w:rsid w:val="00071F66"/>
    <w:rsid w:val="0008353A"/>
    <w:rsid w:val="000978A4"/>
    <w:rsid w:val="000A37BA"/>
    <w:rsid w:val="000B6C9B"/>
    <w:rsid w:val="000B7070"/>
    <w:rsid w:val="000C1ED9"/>
    <w:rsid w:val="000D275C"/>
    <w:rsid w:val="000D2DD3"/>
    <w:rsid w:val="000E3066"/>
    <w:rsid w:val="000F2251"/>
    <w:rsid w:val="000F7612"/>
    <w:rsid w:val="001034DC"/>
    <w:rsid w:val="001111C1"/>
    <w:rsid w:val="00112CA9"/>
    <w:rsid w:val="001140C4"/>
    <w:rsid w:val="00134407"/>
    <w:rsid w:val="00136CDB"/>
    <w:rsid w:val="00137AA6"/>
    <w:rsid w:val="00145B93"/>
    <w:rsid w:val="00170911"/>
    <w:rsid w:val="00173641"/>
    <w:rsid w:val="00182641"/>
    <w:rsid w:val="00193665"/>
    <w:rsid w:val="00195D7F"/>
    <w:rsid w:val="00196BC8"/>
    <w:rsid w:val="001B6750"/>
    <w:rsid w:val="001B7304"/>
    <w:rsid w:val="001C04CE"/>
    <w:rsid w:val="001C3E5E"/>
    <w:rsid w:val="001C788F"/>
    <w:rsid w:val="001D1BBA"/>
    <w:rsid w:val="001E45B8"/>
    <w:rsid w:val="001F5575"/>
    <w:rsid w:val="0020026D"/>
    <w:rsid w:val="0021368C"/>
    <w:rsid w:val="002231FA"/>
    <w:rsid w:val="002531D0"/>
    <w:rsid w:val="00254070"/>
    <w:rsid w:val="00265184"/>
    <w:rsid w:val="00271899"/>
    <w:rsid w:val="00277E41"/>
    <w:rsid w:val="00283E35"/>
    <w:rsid w:val="00290BEA"/>
    <w:rsid w:val="00296FB2"/>
    <w:rsid w:val="002A1C04"/>
    <w:rsid w:val="002A2178"/>
    <w:rsid w:val="002A2B76"/>
    <w:rsid w:val="002A3B16"/>
    <w:rsid w:val="002B0394"/>
    <w:rsid w:val="002B4D46"/>
    <w:rsid w:val="002C4E8A"/>
    <w:rsid w:val="002D5062"/>
    <w:rsid w:val="002D5BA5"/>
    <w:rsid w:val="002E0A63"/>
    <w:rsid w:val="002E43C6"/>
    <w:rsid w:val="002F774D"/>
    <w:rsid w:val="003042C9"/>
    <w:rsid w:val="00307A5B"/>
    <w:rsid w:val="00327CB2"/>
    <w:rsid w:val="00333C51"/>
    <w:rsid w:val="0034211E"/>
    <w:rsid w:val="00342AEF"/>
    <w:rsid w:val="00346AA1"/>
    <w:rsid w:val="00346C65"/>
    <w:rsid w:val="003479B2"/>
    <w:rsid w:val="003545FA"/>
    <w:rsid w:val="00357A50"/>
    <w:rsid w:val="00371CDD"/>
    <w:rsid w:val="00380884"/>
    <w:rsid w:val="003A29AA"/>
    <w:rsid w:val="003A4D18"/>
    <w:rsid w:val="003D404E"/>
    <w:rsid w:val="003D61D1"/>
    <w:rsid w:val="003E3310"/>
    <w:rsid w:val="003E55F0"/>
    <w:rsid w:val="003F3080"/>
    <w:rsid w:val="003F6B10"/>
    <w:rsid w:val="004104C2"/>
    <w:rsid w:val="004109F1"/>
    <w:rsid w:val="00411EAE"/>
    <w:rsid w:val="00413C48"/>
    <w:rsid w:val="004338BE"/>
    <w:rsid w:val="00433A49"/>
    <w:rsid w:val="00434C53"/>
    <w:rsid w:val="00435626"/>
    <w:rsid w:val="0044125C"/>
    <w:rsid w:val="00447D8C"/>
    <w:rsid w:val="00453D3C"/>
    <w:rsid w:val="00455CD6"/>
    <w:rsid w:val="0045636C"/>
    <w:rsid w:val="00473CC2"/>
    <w:rsid w:val="00477D34"/>
    <w:rsid w:val="004A1920"/>
    <w:rsid w:val="004B4502"/>
    <w:rsid w:val="004C3127"/>
    <w:rsid w:val="004C6A08"/>
    <w:rsid w:val="004D3135"/>
    <w:rsid w:val="004E09B6"/>
    <w:rsid w:val="004E25F8"/>
    <w:rsid w:val="004E6CD6"/>
    <w:rsid w:val="004F22C8"/>
    <w:rsid w:val="004F6571"/>
    <w:rsid w:val="00500F1F"/>
    <w:rsid w:val="0050189E"/>
    <w:rsid w:val="00503426"/>
    <w:rsid w:val="005121C6"/>
    <w:rsid w:val="00540299"/>
    <w:rsid w:val="00541129"/>
    <w:rsid w:val="00545399"/>
    <w:rsid w:val="005701CC"/>
    <w:rsid w:val="00591D62"/>
    <w:rsid w:val="00597DA7"/>
    <w:rsid w:val="005A07B0"/>
    <w:rsid w:val="005A293A"/>
    <w:rsid w:val="005A55FA"/>
    <w:rsid w:val="005B2138"/>
    <w:rsid w:val="005B510C"/>
    <w:rsid w:val="005B5E3B"/>
    <w:rsid w:val="005E5AF8"/>
    <w:rsid w:val="005F3929"/>
    <w:rsid w:val="005F699B"/>
    <w:rsid w:val="006041E1"/>
    <w:rsid w:val="00606BA3"/>
    <w:rsid w:val="00623B44"/>
    <w:rsid w:val="00626A50"/>
    <w:rsid w:val="006463AA"/>
    <w:rsid w:val="00651129"/>
    <w:rsid w:val="00652A33"/>
    <w:rsid w:val="00655911"/>
    <w:rsid w:val="006700BB"/>
    <w:rsid w:val="00674B5E"/>
    <w:rsid w:val="00687C62"/>
    <w:rsid w:val="006A0840"/>
    <w:rsid w:val="006C1086"/>
    <w:rsid w:val="006E1CE6"/>
    <w:rsid w:val="006F3015"/>
    <w:rsid w:val="006F31E5"/>
    <w:rsid w:val="00700F08"/>
    <w:rsid w:val="007056F8"/>
    <w:rsid w:val="00720504"/>
    <w:rsid w:val="00720838"/>
    <w:rsid w:val="00726342"/>
    <w:rsid w:val="007300AC"/>
    <w:rsid w:val="0073270F"/>
    <w:rsid w:val="0073376C"/>
    <w:rsid w:val="00740FA3"/>
    <w:rsid w:val="0074708C"/>
    <w:rsid w:val="00760E91"/>
    <w:rsid w:val="0076106F"/>
    <w:rsid w:val="00763F4F"/>
    <w:rsid w:val="00766D1A"/>
    <w:rsid w:val="00767136"/>
    <w:rsid w:val="007730ED"/>
    <w:rsid w:val="00776309"/>
    <w:rsid w:val="0078334D"/>
    <w:rsid w:val="00784D13"/>
    <w:rsid w:val="00785E14"/>
    <w:rsid w:val="007873D9"/>
    <w:rsid w:val="00791506"/>
    <w:rsid w:val="007929EC"/>
    <w:rsid w:val="00793CFF"/>
    <w:rsid w:val="007B4F53"/>
    <w:rsid w:val="007C606A"/>
    <w:rsid w:val="007C7C67"/>
    <w:rsid w:val="007E5376"/>
    <w:rsid w:val="007F63FE"/>
    <w:rsid w:val="00800C53"/>
    <w:rsid w:val="0081153B"/>
    <w:rsid w:val="0081333A"/>
    <w:rsid w:val="00821F66"/>
    <w:rsid w:val="00827B55"/>
    <w:rsid w:val="00832B6B"/>
    <w:rsid w:val="0083730A"/>
    <w:rsid w:val="008438A0"/>
    <w:rsid w:val="008471C8"/>
    <w:rsid w:val="00850D26"/>
    <w:rsid w:val="0086460B"/>
    <w:rsid w:val="00866508"/>
    <w:rsid w:val="008742C8"/>
    <w:rsid w:val="00891BD4"/>
    <w:rsid w:val="00895AA0"/>
    <w:rsid w:val="00897183"/>
    <w:rsid w:val="008A03C9"/>
    <w:rsid w:val="008A2191"/>
    <w:rsid w:val="008B0106"/>
    <w:rsid w:val="008B48FB"/>
    <w:rsid w:val="008D30FE"/>
    <w:rsid w:val="008D6A54"/>
    <w:rsid w:val="008F15B4"/>
    <w:rsid w:val="008F2C71"/>
    <w:rsid w:val="008F55C6"/>
    <w:rsid w:val="00914C97"/>
    <w:rsid w:val="009170B5"/>
    <w:rsid w:val="0092245B"/>
    <w:rsid w:val="00923DFC"/>
    <w:rsid w:val="0092512B"/>
    <w:rsid w:val="00930F6B"/>
    <w:rsid w:val="0093137E"/>
    <w:rsid w:val="00931DAB"/>
    <w:rsid w:val="00946BC5"/>
    <w:rsid w:val="009573E6"/>
    <w:rsid w:val="009603F7"/>
    <w:rsid w:val="009637F4"/>
    <w:rsid w:val="00966B44"/>
    <w:rsid w:val="009737CB"/>
    <w:rsid w:val="009757BE"/>
    <w:rsid w:val="009758C5"/>
    <w:rsid w:val="009774D0"/>
    <w:rsid w:val="00981827"/>
    <w:rsid w:val="00983DF4"/>
    <w:rsid w:val="00984F9E"/>
    <w:rsid w:val="00990C74"/>
    <w:rsid w:val="00991D47"/>
    <w:rsid w:val="00992374"/>
    <w:rsid w:val="009A032C"/>
    <w:rsid w:val="009A19B7"/>
    <w:rsid w:val="009B509C"/>
    <w:rsid w:val="009B792F"/>
    <w:rsid w:val="009C04D7"/>
    <w:rsid w:val="009D0CCD"/>
    <w:rsid w:val="009F0245"/>
    <w:rsid w:val="00A01D75"/>
    <w:rsid w:val="00A04C4E"/>
    <w:rsid w:val="00A06CDC"/>
    <w:rsid w:val="00A14764"/>
    <w:rsid w:val="00A311F3"/>
    <w:rsid w:val="00A35ABF"/>
    <w:rsid w:val="00A402B8"/>
    <w:rsid w:val="00A4476B"/>
    <w:rsid w:val="00A51799"/>
    <w:rsid w:val="00A51B73"/>
    <w:rsid w:val="00A51FB4"/>
    <w:rsid w:val="00A520EB"/>
    <w:rsid w:val="00A53AE3"/>
    <w:rsid w:val="00A62146"/>
    <w:rsid w:val="00A65241"/>
    <w:rsid w:val="00A6745F"/>
    <w:rsid w:val="00A7404E"/>
    <w:rsid w:val="00A807E8"/>
    <w:rsid w:val="00A867CC"/>
    <w:rsid w:val="00A9162E"/>
    <w:rsid w:val="00A91AB6"/>
    <w:rsid w:val="00AA1C69"/>
    <w:rsid w:val="00AB0930"/>
    <w:rsid w:val="00AB13FF"/>
    <w:rsid w:val="00AC676F"/>
    <w:rsid w:val="00AE58EE"/>
    <w:rsid w:val="00AE5CFA"/>
    <w:rsid w:val="00AE6BF1"/>
    <w:rsid w:val="00AF2F8C"/>
    <w:rsid w:val="00AF37E8"/>
    <w:rsid w:val="00B11A2D"/>
    <w:rsid w:val="00B25614"/>
    <w:rsid w:val="00B261CF"/>
    <w:rsid w:val="00B3525B"/>
    <w:rsid w:val="00B52480"/>
    <w:rsid w:val="00B5276E"/>
    <w:rsid w:val="00B6050F"/>
    <w:rsid w:val="00B61619"/>
    <w:rsid w:val="00B634CD"/>
    <w:rsid w:val="00B86E98"/>
    <w:rsid w:val="00B962D8"/>
    <w:rsid w:val="00BB06C2"/>
    <w:rsid w:val="00BB0FA0"/>
    <w:rsid w:val="00BB6223"/>
    <w:rsid w:val="00BB6D96"/>
    <w:rsid w:val="00BC0DD8"/>
    <w:rsid w:val="00BD06B2"/>
    <w:rsid w:val="00BD25EE"/>
    <w:rsid w:val="00C05F04"/>
    <w:rsid w:val="00C06840"/>
    <w:rsid w:val="00C23A7C"/>
    <w:rsid w:val="00C245D6"/>
    <w:rsid w:val="00C35773"/>
    <w:rsid w:val="00C43C0C"/>
    <w:rsid w:val="00C46008"/>
    <w:rsid w:val="00C52329"/>
    <w:rsid w:val="00C60B8F"/>
    <w:rsid w:val="00C63C7E"/>
    <w:rsid w:val="00C67FE2"/>
    <w:rsid w:val="00C7081D"/>
    <w:rsid w:val="00C75373"/>
    <w:rsid w:val="00C817D6"/>
    <w:rsid w:val="00C84BE5"/>
    <w:rsid w:val="00C858BA"/>
    <w:rsid w:val="00C92A4B"/>
    <w:rsid w:val="00C92DFF"/>
    <w:rsid w:val="00C94360"/>
    <w:rsid w:val="00CA1546"/>
    <w:rsid w:val="00CA1868"/>
    <w:rsid w:val="00CA295A"/>
    <w:rsid w:val="00CA44BE"/>
    <w:rsid w:val="00CB435E"/>
    <w:rsid w:val="00CC4B69"/>
    <w:rsid w:val="00CD0AE0"/>
    <w:rsid w:val="00D04BB4"/>
    <w:rsid w:val="00D1539B"/>
    <w:rsid w:val="00D2130D"/>
    <w:rsid w:val="00D21A66"/>
    <w:rsid w:val="00D5405C"/>
    <w:rsid w:val="00D63230"/>
    <w:rsid w:val="00D8609F"/>
    <w:rsid w:val="00D9460D"/>
    <w:rsid w:val="00D948B1"/>
    <w:rsid w:val="00DA0954"/>
    <w:rsid w:val="00DA1311"/>
    <w:rsid w:val="00DA1559"/>
    <w:rsid w:val="00DC0190"/>
    <w:rsid w:val="00DC2487"/>
    <w:rsid w:val="00DC382F"/>
    <w:rsid w:val="00DC6B3F"/>
    <w:rsid w:val="00DD75AD"/>
    <w:rsid w:val="00DD7F80"/>
    <w:rsid w:val="00DE0498"/>
    <w:rsid w:val="00DF6591"/>
    <w:rsid w:val="00E04690"/>
    <w:rsid w:val="00E049F1"/>
    <w:rsid w:val="00E05A45"/>
    <w:rsid w:val="00E05E64"/>
    <w:rsid w:val="00E061FF"/>
    <w:rsid w:val="00E21F9A"/>
    <w:rsid w:val="00E25C68"/>
    <w:rsid w:val="00E32D4C"/>
    <w:rsid w:val="00E33343"/>
    <w:rsid w:val="00E47906"/>
    <w:rsid w:val="00E500BF"/>
    <w:rsid w:val="00E51729"/>
    <w:rsid w:val="00E535D4"/>
    <w:rsid w:val="00E54FCE"/>
    <w:rsid w:val="00E64EDC"/>
    <w:rsid w:val="00E72D31"/>
    <w:rsid w:val="00E903E7"/>
    <w:rsid w:val="00E9476E"/>
    <w:rsid w:val="00E95F02"/>
    <w:rsid w:val="00E96873"/>
    <w:rsid w:val="00EA357E"/>
    <w:rsid w:val="00EA3F4B"/>
    <w:rsid w:val="00EA5F11"/>
    <w:rsid w:val="00EC4076"/>
    <w:rsid w:val="00ED1574"/>
    <w:rsid w:val="00ED4D80"/>
    <w:rsid w:val="00ED6489"/>
    <w:rsid w:val="00EE7FAD"/>
    <w:rsid w:val="00EF5A96"/>
    <w:rsid w:val="00EF7D21"/>
    <w:rsid w:val="00F057D3"/>
    <w:rsid w:val="00F25C18"/>
    <w:rsid w:val="00F27FE8"/>
    <w:rsid w:val="00F32DF6"/>
    <w:rsid w:val="00F571B8"/>
    <w:rsid w:val="00F64D13"/>
    <w:rsid w:val="00F66E6F"/>
    <w:rsid w:val="00F675BD"/>
    <w:rsid w:val="00F95437"/>
    <w:rsid w:val="00FA4C30"/>
    <w:rsid w:val="00FC1C85"/>
    <w:rsid w:val="00FC2D50"/>
    <w:rsid w:val="00FC4383"/>
    <w:rsid w:val="00FD61AA"/>
    <w:rsid w:val="00FE37AF"/>
    <w:rsid w:val="00FF31F6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7F9A1389"/>
  <w15:docId w15:val="{04CF26EF-0C6D-4FC1-8AD9-8E48E6205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4"/>
        <w:szCs w:val="24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F6571"/>
    <w:pPr>
      <w:spacing w:after="200" w:line="276" w:lineRule="auto"/>
    </w:pPr>
    <w:rPr>
      <w:rFonts w:eastAsia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pPr>
      <w:keepNext/>
      <w:spacing w:after="0" w:line="240" w:lineRule="auto"/>
      <w:outlineLvl w:val="0"/>
    </w:pPr>
    <w:rPr>
      <w:rFonts w:ascii="Arial Narrow" w:eastAsia="Times New Roman" w:hAnsi="Arial Narrow"/>
      <w:b/>
      <w:bCs/>
      <w:sz w:val="20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pPr>
      <w:keepNext/>
      <w:spacing w:after="0" w:line="240" w:lineRule="auto"/>
      <w:jc w:val="both"/>
      <w:outlineLvl w:val="1"/>
    </w:pPr>
    <w:rPr>
      <w:rFonts w:ascii="Arial Narrow" w:eastAsia="Times New Roman" w:hAnsi="Arial Narrow"/>
      <w:b/>
      <w:bCs/>
      <w:color w:val="FFFFFF"/>
      <w:sz w:val="20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74708C"/>
    <w:pPr>
      <w:keepNext/>
      <w:spacing w:after="0" w:line="240" w:lineRule="auto"/>
      <w:outlineLvl w:val="2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74708C"/>
    <w:pPr>
      <w:keepNext/>
      <w:spacing w:after="0" w:line="240" w:lineRule="auto"/>
      <w:jc w:val="right"/>
      <w:outlineLvl w:val="3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74708C"/>
    <w:pPr>
      <w:keepNext/>
      <w:tabs>
        <w:tab w:val="left" w:pos="540"/>
        <w:tab w:val="left" w:pos="720"/>
      </w:tabs>
      <w:spacing w:after="0" w:line="240" w:lineRule="auto"/>
      <w:outlineLvl w:val="4"/>
    </w:pPr>
    <w:rPr>
      <w:rFonts w:ascii="Tahoma" w:eastAsia="Times New Roman" w:hAnsi="Tahoma"/>
      <w:b/>
      <w:b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74708C"/>
    <w:pPr>
      <w:keepNext/>
      <w:shd w:val="clear" w:color="auto" w:fill="E6E6E6"/>
      <w:tabs>
        <w:tab w:val="left" w:pos="630"/>
        <w:tab w:val="left" w:pos="900"/>
      </w:tabs>
      <w:spacing w:before="120" w:after="120" w:line="240" w:lineRule="auto"/>
      <w:ind w:left="902" w:right="-120" w:hanging="902"/>
      <w:outlineLvl w:val="8"/>
    </w:pPr>
    <w:rPr>
      <w:rFonts w:ascii="Tahoma" w:eastAsia="Times New Roman" w:hAnsi="Tahoma"/>
      <w:b/>
      <w:bCs/>
      <w:sz w:val="26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paragraph" w:styleId="Rodap">
    <w:name w:val="foot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character" w:styleId="Nmerodepgina">
    <w:name w:val="page number"/>
    <w:basedOn w:val="Fontepargpadro"/>
  </w:style>
  <w:style w:type="paragraph" w:styleId="Textodebalo">
    <w:name w:val="Balloon Text"/>
    <w:basedOn w:val="Normal"/>
    <w:semiHidden/>
    <w:pPr>
      <w:spacing w:after="0" w:line="240" w:lineRule="auto"/>
    </w:pPr>
    <w:rPr>
      <w:rFonts w:ascii="Tahoma" w:eastAsia="Times New Roman" w:hAnsi="Tahoma" w:cs="Tahoma"/>
      <w:sz w:val="16"/>
      <w:szCs w:val="24"/>
      <w:lang w:eastAsia="pt-BR"/>
    </w:rPr>
  </w:style>
  <w:style w:type="character" w:customStyle="1" w:styleId="Ttulo3Char">
    <w:name w:val="Título 3 Char"/>
    <w:link w:val="Ttulo3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4Char">
    <w:name w:val="Título 4 Char"/>
    <w:link w:val="Ttulo4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5Char">
    <w:name w:val="Título 5 Char"/>
    <w:link w:val="Ttulo5"/>
    <w:rsid w:val="0074708C"/>
    <w:rPr>
      <w:rFonts w:ascii="Tahoma" w:hAnsi="Tahoma"/>
      <w:b/>
      <w:bCs/>
      <w:sz w:val="24"/>
      <w:szCs w:val="24"/>
    </w:rPr>
  </w:style>
  <w:style w:type="character" w:customStyle="1" w:styleId="Ttulo9Char">
    <w:name w:val="Título 9 Char"/>
    <w:link w:val="Ttulo9"/>
    <w:rsid w:val="0074708C"/>
    <w:rPr>
      <w:rFonts w:ascii="Tahoma" w:hAnsi="Tahoma" w:cs="Tahoma"/>
      <w:b/>
      <w:bCs/>
      <w:sz w:val="26"/>
      <w:szCs w:val="24"/>
      <w:shd w:val="clear" w:color="auto" w:fill="E6E6E6"/>
    </w:rPr>
  </w:style>
  <w:style w:type="paragraph" w:styleId="Recuodecorpodetexto">
    <w:name w:val="Body Text Indent"/>
    <w:basedOn w:val="Normal"/>
    <w:link w:val="RecuodecorpodetextoChar"/>
    <w:rsid w:val="0074708C"/>
    <w:pPr>
      <w:spacing w:after="0" w:line="240" w:lineRule="auto"/>
      <w:ind w:firstLine="3870"/>
    </w:pPr>
    <w:rPr>
      <w:rFonts w:ascii="Tahoma" w:eastAsia="Times New Roman" w:hAnsi="Tahoma"/>
      <w:sz w:val="24"/>
      <w:szCs w:val="24"/>
      <w:lang w:val="x-none" w:eastAsia="x-none"/>
    </w:rPr>
  </w:style>
  <w:style w:type="character" w:customStyle="1" w:styleId="RecuodecorpodetextoChar">
    <w:name w:val="Recuo de corpo de texto Char"/>
    <w:link w:val="Recuodecorpodetexto"/>
    <w:rsid w:val="0074708C"/>
    <w:rPr>
      <w:rFonts w:ascii="Tahoma" w:hAnsi="Tahoma"/>
      <w:sz w:val="24"/>
      <w:szCs w:val="24"/>
    </w:rPr>
  </w:style>
  <w:style w:type="character" w:styleId="Hyperlink">
    <w:name w:val="Hyperlink"/>
    <w:unhideWhenUsed/>
    <w:rsid w:val="00EE7FAD"/>
    <w:rPr>
      <w:color w:val="0000FF"/>
      <w:u w:val="single"/>
    </w:rPr>
  </w:style>
  <w:style w:type="paragraph" w:styleId="Pr-formataoHTML">
    <w:name w:val="HTML Preformatted"/>
    <w:basedOn w:val="Normal"/>
    <w:link w:val="Pr-formataoHTMLChar"/>
    <w:rsid w:val="00EE7F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Pr-formataoHTMLChar">
    <w:name w:val="Pré-formatação HTML Char"/>
    <w:link w:val="Pr-formataoHTML"/>
    <w:rsid w:val="00EE7FAD"/>
    <w:rPr>
      <w:rFonts w:ascii="Courier New" w:hAnsi="Courier New" w:cs="Courier New"/>
    </w:rPr>
  </w:style>
  <w:style w:type="table" w:styleId="Tabelacomgrade">
    <w:name w:val="Table Grid"/>
    <w:basedOn w:val="Tabelanormal"/>
    <w:uiPriority w:val="39"/>
    <w:rsid w:val="004F65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F6571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rsid w:val="007E5376"/>
    <w:rPr>
      <w:rFonts w:ascii="Arial Narrow" w:hAnsi="Arial Narrow"/>
      <w:b/>
      <w:bCs/>
      <w:sz w:val="20"/>
    </w:rPr>
  </w:style>
  <w:style w:type="character" w:customStyle="1" w:styleId="Ttulo2Char">
    <w:name w:val="Título 2 Char"/>
    <w:basedOn w:val="Fontepargpadro"/>
    <w:link w:val="Ttulo2"/>
    <w:rsid w:val="007E5376"/>
    <w:rPr>
      <w:rFonts w:ascii="Arial Narrow" w:hAnsi="Arial Narrow"/>
      <w:b/>
      <w:bCs/>
      <w:color w:val="FFFFFF"/>
      <w:sz w:val="20"/>
    </w:rPr>
  </w:style>
  <w:style w:type="paragraph" w:styleId="Corpodetexto">
    <w:name w:val="Body Text"/>
    <w:basedOn w:val="Normal"/>
    <w:link w:val="CorpodetextoChar"/>
    <w:unhideWhenUsed/>
    <w:rsid w:val="005A07B0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5A07B0"/>
    <w:rPr>
      <w:rFonts w:eastAsia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66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66E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4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hyperlink" Target="http://www.faepi.org.br" TargetMode="External"/><Relationship Id="rId18" Type="http://schemas.openxmlformats.org/officeDocument/2006/relationships/image" Target="media/image18.png"/><Relationship Id="rId3" Type="http://schemas.openxmlformats.org/officeDocument/2006/relationships/image" Target="media/image5.pn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17" Type="http://schemas.openxmlformats.org/officeDocument/2006/relationships/image" Target="media/image17.png"/><Relationship Id="rId2" Type="http://schemas.openxmlformats.org/officeDocument/2006/relationships/image" Target="media/image4.png"/><Relationship Id="rId16" Type="http://schemas.openxmlformats.org/officeDocument/2006/relationships/image" Target="media/image16.png"/><Relationship Id="rId20" Type="http://schemas.openxmlformats.org/officeDocument/2006/relationships/image" Target="media/image12.jpg"/><Relationship Id="rId1" Type="http://schemas.openxmlformats.org/officeDocument/2006/relationships/image" Target="media/image3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5" Type="http://schemas.openxmlformats.org/officeDocument/2006/relationships/image" Target="media/image15.png"/><Relationship Id="rId10" Type="http://schemas.openxmlformats.org/officeDocument/2006/relationships/image" Target="media/image11.png"/><Relationship Id="rId19" Type="http://schemas.openxmlformats.org/officeDocument/2006/relationships/image" Target="media/image19.png"/><Relationship Id="rId4" Type="http://schemas.openxmlformats.org/officeDocument/2006/relationships/hyperlink" Target="http://www.faepi.org.br" TargetMode="External"/><Relationship Id="rId9" Type="http://schemas.openxmlformats.org/officeDocument/2006/relationships/image" Target="media/image10.png"/><Relationship Id="rId14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stino\Desktop\Com%20marca%20d&#180;&#225;gua%20e%20Apoiados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Com marca d´água e Apoiados</Template>
  <TotalTime>0</TotalTime>
  <Pages>1</Pages>
  <Words>109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FUNCEFET-AM</Company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Justino</dc:creator>
  <cp:lastModifiedBy>Rosiene Barbosa Sena</cp:lastModifiedBy>
  <cp:revision>2</cp:revision>
  <cp:lastPrinted>2025-09-01T14:48:00Z</cp:lastPrinted>
  <dcterms:created xsi:type="dcterms:W3CDTF">2025-09-10T14:31:00Z</dcterms:created>
  <dcterms:modified xsi:type="dcterms:W3CDTF">2025-09-10T14:31:00Z</dcterms:modified>
</cp:coreProperties>
</file>