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E180F" w14:textId="0D851CA1" w:rsidR="00C52E0E" w:rsidRDefault="00C52E0E" w:rsidP="00C52E0E">
      <w:pPr>
        <w:pStyle w:val="Ttulo1"/>
        <w:spacing w:before="61"/>
        <w:jc w:val="center"/>
        <w:rPr>
          <w:sz w:val="48"/>
          <w:szCs w:val="48"/>
        </w:rPr>
      </w:pPr>
      <w:r>
        <w:rPr>
          <w:color w:val="000000"/>
          <w:szCs w:val="20"/>
        </w:rPr>
        <w:t>ANEXO I</w:t>
      </w:r>
      <w:r w:rsidR="006E16BC">
        <w:rPr>
          <w:color w:val="000000"/>
          <w:szCs w:val="20"/>
        </w:rPr>
        <w:t>II</w:t>
      </w:r>
      <w:r>
        <w:rPr>
          <w:color w:val="000000"/>
          <w:szCs w:val="20"/>
        </w:rPr>
        <w:t> </w:t>
      </w:r>
    </w:p>
    <w:p w14:paraId="177DE9B8" w14:textId="77777777" w:rsidR="00C52E0E" w:rsidRDefault="00C52E0E" w:rsidP="00C52E0E">
      <w:pPr>
        <w:pStyle w:val="Ttulo1"/>
        <w:spacing w:before="61"/>
        <w:jc w:val="center"/>
      </w:pPr>
      <w:r>
        <w:rPr>
          <w:color w:val="000000"/>
          <w:szCs w:val="20"/>
        </w:rPr>
        <w:t> DECLARAÇÃO DE DISPONIBILIDADE DE EXERCER</w:t>
      </w:r>
    </w:p>
    <w:p w14:paraId="547BEB65" w14:textId="77777777" w:rsidR="00C52E0E" w:rsidRDefault="00C52E0E" w:rsidP="00C52E0E">
      <w:pPr>
        <w:pStyle w:val="Ttulo1"/>
        <w:spacing w:before="61"/>
        <w:jc w:val="center"/>
      </w:pPr>
      <w:r>
        <w:rPr>
          <w:color w:val="000000"/>
          <w:szCs w:val="20"/>
        </w:rPr>
        <w:t>ATIVIDADE COMO BOLSISTA</w:t>
      </w:r>
    </w:p>
    <w:p w14:paraId="31025A55" w14:textId="77777777" w:rsidR="00C52E0E" w:rsidRDefault="00C52E0E" w:rsidP="00C52E0E">
      <w:pPr>
        <w:spacing w:after="240"/>
      </w:pPr>
      <w:r>
        <w:br/>
      </w:r>
    </w:p>
    <w:p w14:paraId="42504426" w14:textId="77777777" w:rsidR="00C52E0E" w:rsidRDefault="00C52E0E" w:rsidP="00C52E0E">
      <w:pPr>
        <w:pStyle w:val="NormalWeb"/>
        <w:spacing w:before="0" w:beforeAutospacing="0" w:after="0" w:afterAutospacing="0"/>
        <w:jc w:val="both"/>
      </w:pPr>
      <w:r>
        <w:rPr>
          <w:color w:val="000000"/>
          <w:sz w:val="20"/>
          <w:szCs w:val="20"/>
        </w:rPr>
        <w:t>DECLARO estar ciente e CONFIRMO</w:t>
      </w:r>
      <w:r>
        <w:rPr>
          <w:rStyle w:val="apple-tab-span"/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 xml:space="preserve"> que o(a) servidor(a) ________________________________________________________________________________________________________________________, SIAPE nº _______________, ocupante do cargo de __________________________________________________________________, lotado no(a) ______________________________________________, possui disponibilidade para exercer atividades como BOLSISTA no âmbito do Programa Mulheres Mil Ciclo 4 e que as atividades a serem desempenhadas por este servidor são compatíveis com sua programação de trabalho regular na Instituição, apresentada acima, e não comprometem a qualidade e o bom andamento das atividades regulares exercidas na Instituição </w:t>
      </w:r>
      <w:r>
        <w:rPr>
          <w:color w:val="000000"/>
          <w:sz w:val="20"/>
          <w:szCs w:val="20"/>
          <w:shd w:val="clear" w:color="auto" w:fill="FFFF00"/>
        </w:rPr>
        <w:t>xxxxxxx</w:t>
      </w:r>
      <w:r>
        <w:rPr>
          <w:color w:val="000000"/>
          <w:sz w:val="20"/>
          <w:szCs w:val="20"/>
        </w:rPr>
        <w:t>.</w:t>
      </w:r>
    </w:p>
    <w:p w14:paraId="1C533468" w14:textId="77777777" w:rsidR="00C52E0E" w:rsidRDefault="00C52E0E" w:rsidP="00C52E0E">
      <w:pPr>
        <w:spacing w:after="240"/>
      </w:pPr>
      <w:r>
        <w:br/>
      </w:r>
    </w:p>
    <w:p w14:paraId="3F0E4203" w14:textId="6BE891C5" w:rsidR="00C52E0E" w:rsidRDefault="00C52E0E" w:rsidP="00C52E0E">
      <w:pPr>
        <w:pStyle w:val="NormalWeb"/>
        <w:spacing w:before="106" w:beforeAutospacing="0" w:after="0" w:afterAutospacing="0"/>
        <w:jc w:val="right"/>
      </w:pPr>
      <w:r>
        <w:rPr>
          <w:color w:val="000000"/>
          <w:sz w:val="20"/>
          <w:szCs w:val="20"/>
        </w:rPr>
        <w:t>___________________, _____ de_____________de 202</w:t>
      </w:r>
      <w:r w:rsidR="00450C5C">
        <w:rPr>
          <w:color w:val="000000"/>
          <w:sz w:val="20"/>
          <w:szCs w:val="20"/>
        </w:rPr>
        <w:t>6</w:t>
      </w:r>
      <w:r>
        <w:rPr>
          <w:color w:val="000000"/>
          <w:sz w:val="20"/>
          <w:szCs w:val="20"/>
        </w:rPr>
        <w:t>.</w:t>
      </w:r>
    </w:p>
    <w:p w14:paraId="21074AD4" w14:textId="77777777" w:rsidR="00C52E0E" w:rsidRDefault="00C52E0E" w:rsidP="00C52E0E">
      <w:pPr>
        <w:spacing w:after="240"/>
      </w:pPr>
      <w:r>
        <w:br/>
      </w:r>
      <w:r>
        <w:br/>
      </w:r>
      <w:r>
        <w:br/>
      </w:r>
    </w:p>
    <w:p w14:paraId="2FCE6369" w14:textId="77777777" w:rsidR="00C52E0E" w:rsidRDefault="00C52E0E" w:rsidP="00C52E0E">
      <w:pPr>
        <w:pStyle w:val="NormalWeb"/>
        <w:spacing w:before="6" w:beforeAutospacing="0" w:after="0" w:afterAutospacing="0"/>
        <w:jc w:val="center"/>
      </w:pPr>
      <w:r>
        <w:rPr>
          <w:b/>
          <w:bCs/>
          <w:color w:val="000000"/>
        </w:rPr>
        <w:t>____________________________________________</w:t>
      </w:r>
    </w:p>
    <w:p w14:paraId="1BC8760F" w14:textId="77777777" w:rsidR="00C52E0E" w:rsidRDefault="00C52E0E" w:rsidP="00C52E0E">
      <w:pPr>
        <w:pStyle w:val="NormalWeb"/>
        <w:spacing w:before="0" w:beforeAutospacing="0" w:after="0" w:afterAutospacing="0"/>
        <w:ind w:left="426"/>
        <w:jc w:val="center"/>
      </w:pPr>
      <w:r>
        <w:rPr>
          <w:color w:val="000000"/>
        </w:rPr>
        <w:t>Assinatura e carimbo do Responsável/Chefe Imediato</w:t>
      </w:r>
    </w:p>
    <w:p w14:paraId="16652AD5" w14:textId="7465D8CA" w:rsidR="00F66E6F" w:rsidRPr="00C52E0E" w:rsidRDefault="00C52E0E" w:rsidP="00C52E0E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sectPr w:rsidR="00F66E6F" w:rsidRPr="00C52E0E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7612C" w14:textId="77777777" w:rsidR="0081333A" w:rsidRDefault="0081333A">
      <w:r>
        <w:separator/>
      </w:r>
    </w:p>
  </w:endnote>
  <w:endnote w:type="continuationSeparator" w:id="0">
    <w:p w14:paraId="147F569B" w14:textId="77777777" w:rsidR="0081333A" w:rsidRDefault="0081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26902" w14:textId="77777777" w:rsidR="0081333A" w:rsidRDefault="0081333A">
      <w:r>
        <w:separator/>
      </w:r>
    </w:p>
  </w:footnote>
  <w:footnote w:type="continuationSeparator" w:id="0">
    <w:p w14:paraId="1F29F5F0" w14:textId="77777777" w:rsidR="0081333A" w:rsidRDefault="0081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7F17" w14:textId="0376E6EB" w:rsidR="0050189E" w:rsidRDefault="00450C5C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450C5C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7FEC" w14:textId="4698FC9B" w:rsidR="00CA1868" w:rsidRDefault="00450C5C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75870810">
    <w:abstractNumId w:val="1"/>
  </w:num>
  <w:num w:numId="2" w16cid:durableId="430665211">
    <w:abstractNumId w:val="0"/>
  </w:num>
  <w:num w:numId="3" w16cid:durableId="1590045611">
    <w:abstractNumId w:val="5"/>
  </w:num>
  <w:num w:numId="4" w16cid:durableId="1931959971">
    <w:abstractNumId w:val="3"/>
  </w:num>
  <w:num w:numId="5" w16cid:durableId="485632606">
    <w:abstractNumId w:val="7"/>
  </w:num>
  <w:num w:numId="6" w16cid:durableId="20447485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34434031">
    <w:abstractNumId w:val="4"/>
  </w:num>
  <w:num w:numId="8" w16cid:durableId="1590191896">
    <w:abstractNumId w:val="6"/>
  </w:num>
  <w:num w:numId="9" w16cid:durableId="3321019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70BC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2A15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0C5C"/>
    <w:rsid w:val="00453D3C"/>
    <w:rsid w:val="00455CD6"/>
    <w:rsid w:val="0045636C"/>
    <w:rsid w:val="00473CC2"/>
    <w:rsid w:val="00477D34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6BC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0B30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52E0E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1C7B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  <w:style w:type="character" w:customStyle="1" w:styleId="apple-tab-span">
    <w:name w:val="apple-tab-span"/>
    <w:basedOn w:val="Fontepargpadro"/>
    <w:rsid w:val="00C5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0</TotalTime>
  <Pages>1</Pages>
  <Words>94</Words>
  <Characters>860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6</cp:revision>
  <cp:lastPrinted>2025-09-01T14:48:00Z</cp:lastPrinted>
  <dcterms:created xsi:type="dcterms:W3CDTF">2025-09-09T14:19:00Z</dcterms:created>
  <dcterms:modified xsi:type="dcterms:W3CDTF">2026-01-06T11:47:00Z</dcterms:modified>
</cp:coreProperties>
</file>