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22D513" w14:textId="50944126" w:rsidR="00A80BF0" w:rsidRDefault="00A80BF0" w:rsidP="00A80BF0">
      <w:pPr>
        <w:pStyle w:val="Ttulo1"/>
        <w:jc w:val="center"/>
        <w:rPr>
          <w:sz w:val="48"/>
          <w:szCs w:val="48"/>
        </w:rPr>
      </w:pPr>
      <w:r>
        <w:rPr>
          <w:color w:val="000000"/>
          <w:szCs w:val="20"/>
        </w:rPr>
        <w:t xml:space="preserve">ANEXO </w:t>
      </w:r>
      <w:r w:rsidR="001B521E">
        <w:rPr>
          <w:color w:val="000000"/>
          <w:szCs w:val="20"/>
        </w:rPr>
        <w:t>I</w:t>
      </w:r>
      <w:bookmarkStart w:id="0" w:name="_GoBack"/>
      <w:bookmarkEnd w:id="0"/>
      <w:r>
        <w:rPr>
          <w:color w:val="000000"/>
          <w:szCs w:val="20"/>
        </w:rPr>
        <w:t>V </w:t>
      </w:r>
    </w:p>
    <w:p w14:paraId="3954FCAA" w14:textId="77777777" w:rsidR="00A80BF0" w:rsidRDefault="00A80BF0" w:rsidP="00A80BF0">
      <w:pPr>
        <w:pStyle w:val="Ttulo1"/>
        <w:jc w:val="center"/>
      </w:pPr>
      <w:r>
        <w:rPr>
          <w:color w:val="000000"/>
          <w:szCs w:val="20"/>
        </w:rPr>
        <w:t> DECLARAÇÃO DE NÃO ACÚMULO DE BOLSAS</w:t>
      </w:r>
    </w:p>
    <w:p w14:paraId="0C6DD988" w14:textId="77777777" w:rsidR="00A80BF0" w:rsidRDefault="00A80BF0" w:rsidP="00A80BF0">
      <w:pPr>
        <w:spacing w:after="240"/>
      </w:pPr>
      <w:r>
        <w:br/>
      </w:r>
    </w:p>
    <w:p w14:paraId="6D3EECBA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Eu, ________________________________________________________________________________, CPF: _______________________, SIAPE nº ____________________, ocupante do cargo de ___________________________________________, lotado(a) no(a) ______________________________________________________, DECLARO, sob as penas da lei que:</w:t>
      </w:r>
    </w:p>
    <w:p w14:paraId="220C8FDC" w14:textId="77777777" w:rsidR="00A80BF0" w:rsidRDefault="00A80BF0" w:rsidP="00A80BF0"/>
    <w:p w14:paraId="56F7C12A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Não acumulo bolsas cujo pagamento tenha por base a Lei Nº 11.273/2006; </w:t>
      </w:r>
    </w:p>
    <w:p w14:paraId="79BA44B7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Estou ciente que o limite de carga horária semanal para recebimento de bolsas, de acordo com a Portaria nº 19 SETEC/MEC de 12/04/2023 e Resolução nº 015/CONSUP/IFAM, de 23 de março de 2023, é de 20 horas, e que caso esteja recebendo bolsa de outro programa/projeto que permite o acúmulo de bolsas, está sendo respeitado a carga horária semanal permitida; </w:t>
      </w:r>
    </w:p>
    <w:p w14:paraId="79EB2639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Estou ciente que minha atuação no programa/projeto não implicará redução das atividades normalmente desempenhadas pelo(a) servidor (a) na instituição de origem e as atividades relativas ao programa/projeto deverão ocorrer fora do seu horário de expediente.</w:t>
      </w:r>
    </w:p>
    <w:p w14:paraId="4D2661C0" w14:textId="77777777" w:rsidR="00A80BF0" w:rsidRDefault="00A80BF0" w:rsidP="00A80BF0"/>
    <w:p w14:paraId="5480E521" w14:textId="77777777" w:rsidR="00A80BF0" w:rsidRDefault="00A80BF0" w:rsidP="00A80BF0">
      <w:pPr>
        <w:pStyle w:val="NormalWeb"/>
        <w:spacing w:before="106" w:beforeAutospacing="0" w:after="0" w:afterAutospacing="0"/>
        <w:jc w:val="right"/>
      </w:pPr>
      <w:r>
        <w:rPr>
          <w:color w:val="000000"/>
          <w:sz w:val="20"/>
          <w:szCs w:val="20"/>
        </w:rPr>
        <w:t>________________________-____, ______de _____________de 2025.</w:t>
      </w:r>
    </w:p>
    <w:p w14:paraId="6FE30FC8" w14:textId="77777777" w:rsidR="00A80BF0" w:rsidRDefault="00A80BF0" w:rsidP="00A80BF0">
      <w:pPr>
        <w:spacing w:after="240"/>
      </w:pPr>
      <w:r>
        <w:br/>
      </w:r>
      <w:r>
        <w:br/>
      </w:r>
      <w:r>
        <w:br/>
      </w:r>
      <w:r>
        <w:br/>
      </w:r>
      <w:r>
        <w:br/>
      </w:r>
    </w:p>
    <w:p w14:paraId="74E161F7" w14:textId="77777777" w:rsidR="00A80BF0" w:rsidRDefault="00A80BF0" w:rsidP="00A80BF0">
      <w:pPr>
        <w:pStyle w:val="NormalWeb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____________________________________________</w:t>
      </w:r>
    </w:p>
    <w:p w14:paraId="057839BE" w14:textId="77777777" w:rsidR="00A80BF0" w:rsidRDefault="00A80BF0" w:rsidP="00A80BF0">
      <w:pPr>
        <w:pStyle w:val="NormalWeb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Nome completo e Assinatura do servidor/candidato</w:t>
      </w:r>
    </w:p>
    <w:p w14:paraId="16652AD5" w14:textId="5C0DF2A7" w:rsidR="00F66E6F" w:rsidRPr="00A80BF0" w:rsidRDefault="00F66E6F" w:rsidP="00A80BF0"/>
    <w:sectPr w:rsidR="00F66E6F" w:rsidRPr="00A80BF0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77612C" w14:textId="77777777" w:rsidR="0081333A" w:rsidRDefault="0081333A">
      <w:r>
        <w:separator/>
      </w:r>
    </w:p>
  </w:endnote>
  <w:endnote w:type="continuationSeparator" w:id="0">
    <w:p w14:paraId="147F569B" w14:textId="77777777" w:rsidR="0081333A" w:rsidRDefault="0081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26902" w14:textId="77777777" w:rsidR="0081333A" w:rsidRDefault="0081333A">
      <w:r>
        <w:separator/>
      </w:r>
    </w:p>
  </w:footnote>
  <w:footnote w:type="continuationSeparator" w:id="0">
    <w:p w14:paraId="1F29F5F0" w14:textId="77777777" w:rsidR="0081333A" w:rsidRDefault="0081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67F17" w14:textId="0376E6EB" w:rsidR="0050189E" w:rsidRDefault="004E27A7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4E27A7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5B7FEC" w14:textId="4698FC9B" w:rsidR="00CA1868" w:rsidRDefault="004E27A7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70BC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521E"/>
    <w:rsid w:val="001B6750"/>
    <w:rsid w:val="001B7304"/>
    <w:rsid w:val="001C04CE"/>
    <w:rsid w:val="001C3E5E"/>
    <w:rsid w:val="001C788F"/>
    <w:rsid w:val="001D1BBA"/>
    <w:rsid w:val="001E45B8"/>
    <w:rsid w:val="001F5575"/>
    <w:rsid w:val="0020026D"/>
    <w:rsid w:val="0021368C"/>
    <w:rsid w:val="002231FA"/>
    <w:rsid w:val="0023799C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35317"/>
    <w:rsid w:val="0034211E"/>
    <w:rsid w:val="00342AEF"/>
    <w:rsid w:val="00346AA1"/>
    <w:rsid w:val="00346C65"/>
    <w:rsid w:val="003479B2"/>
    <w:rsid w:val="003545FA"/>
    <w:rsid w:val="00357A50"/>
    <w:rsid w:val="00371CDD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0B30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0BF0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52E0E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  <w:style w:type="character" w:customStyle="1" w:styleId="apple-tab-span">
    <w:name w:val="apple-tab-span"/>
    <w:basedOn w:val="Fontepargpadro"/>
    <w:rsid w:val="00C5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2</TotalTime>
  <Pages>1</Pages>
  <Words>148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6</cp:revision>
  <cp:lastPrinted>2025-09-01T14:48:00Z</cp:lastPrinted>
  <dcterms:created xsi:type="dcterms:W3CDTF">2025-09-09T14:20:00Z</dcterms:created>
  <dcterms:modified xsi:type="dcterms:W3CDTF">2025-11-05T21:35:00Z</dcterms:modified>
</cp:coreProperties>
</file>